
<file path=[Content_Types].xml><?xml version="1.0" encoding="utf-8"?>
<Types xmlns:ct="http://schemas.openxmlformats.org/package/2006/content-types"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?><Relationships xmlns:rel="http://schemas.openxmlformats.org/package/2006/relationships" xmlns="http://schemas.openxmlformats.org/package/2006/relationships"><Relationship Target="word/document.xml" Type="http://schemas.openxmlformats.org/officeDocument/2006/relationships/officeDocument" Id="rId1"></Relationship><Relationship Target="docProps/core.xml" Type="http://schemas.openxmlformats.org/package/2006/relationships/metadata/core-properties" Id="rId2"></Relationship><Relationship Target="docProps/app.xml" Type="http://schemas.openxmlformats.org/officeDocument/2006/relationships/extended-properties" Id="rId3"></Relationship><Relationship Target="docProps/custom.xml" Type="http://schemas.openxmlformats.org/officeDocument/2006/relationships/custom-properties" Id="rId4"></Relationship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ABED25" w14:textId="0051025A" w:rsidR="008E06D7" w:rsidRDefault="008E06D7"/>
    <w:tbl>
      <w:tblPr>
        <w:tblW w:w="0" w:type="auto"/>
        <w:tblLook w:val="01E0" w:firstRow="1" w:lastRow="1" w:firstColumn="1" w:lastColumn="1" w:noHBand="0" w:noVBand="0"/>
      </w:tblPr>
      <w:tblGrid>
        <w:gridCol w:w="4675"/>
        <w:gridCol w:w="523"/>
        <w:gridCol w:w="1725"/>
        <w:gridCol w:w="539"/>
        <w:gridCol w:w="2176"/>
      </w:tblGrid>
      <w:tr w:rsidR="00835F9E" w:rsidRPr="00EA5F55" w14:paraId="4B6729A7" w14:textId="77777777" w:rsidTr="007C701F">
        <w:tc>
          <w:tcPr>
            <w:tcW w:w="4675" w:type="dxa"/>
            <w:vMerge w:val="restart"/>
            <w:shd w:val="clear" w:color="auto" w:fill="auto"/>
          </w:tcPr>
          <w:p w14:paraId="038A5467" w14:textId="77777777" w:rsidR="00C9719C" w:rsidRDefault="00DE4EC6" w:rsidP="007C2541">
            <w:pPr>
              <w:contextualSpacing/>
            </w:pPr>
            <w:r>
              <w:t>Savivaldybių visuomenės sveikatos biurų asociacijai</w:t>
            </w:r>
          </w:p>
          <w:p w14:paraId="7E2654C9" w14:textId="77777777" w:rsidR="003B67F7" w:rsidRDefault="003B67F7" w:rsidP="007C2541">
            <w:pPr>
              <w:contextualSpacing/>
            </w:pPr>
          </w:p>
          <w:p w14:paraId="623BB21F" w14:textId="632ADB27" w:rsidR="00035567" w:rsidRDefault="00035567" w:rsidP="007C2541">
            <w:pPr>
              <w:contextualSpacing/>
            </w:pPr>
            <w:bookmarkStart w:id="0" w:name="_Hlk145594072"/>
            <w:r>
              <w:t>Lietuvos savivaldybių asociacijai</w:t>
            </w:r>
          </w:p>
          <w:bookmarkEnd w:id="0"/>
          <w:p w14:paraId="78F17BE4" w14:textId="77777777" w:rsidR="003B67F7" w:rsidRDefault="003B67F7" w:rsidP="007C2541">
            <w:pPr>
              <w:contextualSpacing/>
            </w:pPr>
          </w:p>
          <w:p w14:paraId="61DE3191" w14:textId="3C53E127" w:rsidR="004D1DC8" w:rsidRDefault="003B67F7" w:rsidP="007C2541">
            <w:pPr>
              <w:contextualSpacing/>
            </w:pPr>
            <w:r>
              <w:t>Lietuvos Respublikos švietimo, mokslo ir sporto ministerijai</w:t>
            </w:r>
          </w:p>
          <w:p w14:paraId="7D7994F1" w14:textId="77777777" w:rsidR="003B67F7" w:rsidRDefault="003B67F7" w:rsidP="007C2541">
            <w:pPr>
              <w:contextualSpacing/>
            </w:pPr>
          </w:p>
          <w:p w14:paraId="1FF3F49B" w14:textId="7FB27D30" w:rsidR="00BC59BC" w:rsidRDefault="004D1DC8" w:rsidP="007C2541">
            <w:pPr>
              <w:contextualSpacing/>
            </w:pPr>
            <w:r>
              <w:t>Kopija</w:t>
            </w:r>
          </w:p>
          <w:p w14:paraId="45C79EC2" w14:textId="77777777" w:rsidR="00A541EF" w:rsidRDefault="00A541EF" w:rsidP="007C2541">
            <w:pPr>
              <w:contextualSpacing/>
            </w:pPr>
          </w:p>
          <w:p w14:paraId="4B5DDA33" w14:textId="64214D3D" w:rsidR="004D1DC8" w:rsidRPr="00EA5F55" w:rsidRDefault="004D1DC8" w:rsidP="007C2541">
            <w:pPr>
              <w:contextualSpacing/>
            </w:pPr>
            <w:r w:rsidRPr="004D1DC8">
              <w:t>Vilniaus miesto savivaldybės visuomenės sveikatos biurui</w:t>
            </w:r>
          </w:p>
        </w:tc>
        <w:tc>
          <w:tcPr>
            <w:tcW w:w="523" w:type="dxa"/>
            <w:shd w:val="clear" w:color="auto" w:fill="auto"/>
          </w:tcPr>
          <w:p w14:paraId="6A88B0D0" w14:textId="77777777" w:rsidR="00835F9E" w:rsidRPr="00EA5F55" w:rsidRDefault="00835F9E" w:rsidP="006D1075"/>
        </w:tc>
        <w:tc>
          <w:tcPr>
            <w:tcW w:w="1725" w:type="dxa"/>
            <w:shd w:val="clear" w:color="auto" w:fill="auto"/>
          </w:tcPr>
          <w:p w14:paraId="18F4170C" w14:textId="77777777" w:rsidR="00835F9E" w:rsidRPr="00EA5F55" w:rsidRDefault="00835F9E" w:rsidP="00C23D6E"/>
        </w:tc>
        <w:tc>
          <w:tcPr>
            <w:tcW w:w="539" w:type="dxa"/>
            <w:shd w:val="clear" w:color="auto" w:fill="auto"/>
          </w:tcPr>
          <w:p w14:paraId="6724E805" w14:textId="77777777" w:rsidR="00835F9E" w:rsidRPr="00EA5F55" w:rsidRDefault="008002DA" w:rsidP="00835F9E">
            <w:pPr>
              <w:ind w:left="-334" w:firstLine="334"/>
            </w:pPr>
            <w:r w:rsidRPr="00EA5F55">
              <w:t xml:space="preserve">Nr. </w:t>
            </w:r>
          </w:p>
        </w:tc>
        <w:tc>
          <w:tcPr>
            <w:tcW w:w="2176" w:type="dxa"/>
            <w:shd w:val="clear" w:color="auto" w:fill="auto"/>
          </w:tcPr>
          <w:p w14:paraId="0DE5FEA8" w14:textId="77777777" w:rsidR="00835F9E" w:rsidRPr="00EA5F55" w:rsidRDefault="00835F9E" w:rsidP="006D1075"/>
        </w:tc>
      </w:tr>
      <w:tr w:rsidR="00835F9E" w:rsidRPr="00EA5F55" w14:paraId="2320F16E" w14:textId="77777777" w:rsidTr="007C701F">
        <w:tc>
          <w:tcPr>
            <w:tcW w:w="4675" w:type="dxa"/>
            <w:vMerge/>
            <w:shd w:val="clear" w:color="auto" w:fill="auto"/>
          </w:tcPr>
          <w:p w14:paraId="4FB5D577" w14:textId="77777777" w:rsidR="00835F9E" w:rsidRPr="00EA5F55" w:rsidRDefault="00835F9E" w:rsidP="00475BF0"/>
        </w:tc>
        <w:tc>
          <w:tcPr>
            <w:tcW w:w="523" w:type="dxa"/>
            <w:shd w:val="clear" w:color="auto" w:fill="auto"/>
          </w:tcPr>
          <w:p w14:paraId="0DCB225B" w14:textId="77777777" w:rsidR="00835F9E" w:rsidRPr="00EA5F55" w:rsidRDefault="00835F9E" w:rsidP="006D1075"/>
        </w:tc>
        <w:tc>
          <w:tcPr>
            <w:tcW w:w="1725" w:type="dxa"/>
            <w:shd w:val="clear" w:color="auto" w:fill="auto"/>
          </w:tcPr>
          <w:p w14:paraId="44F1B4A8" w14:textId="77777777" w:rsidR="00835F9E" w:rsidRPr="00EA5F55" w:rsidRDefault="00835F9E" w:rsidP="006D1075"/>
        </w:tc>
        <w:tc>
          <w:tcPr>
            <w:tcW w:w="539" w:type="dxa"/>
            <w:shd w:val="clear" w:color="auto" w:fill="auto"/>
          </w:tcPr>
          <w:p w14:paraId="07AC6255" w14:textId="77777777" w:rsidR="00835F9E" w:rsidRPr="00EA5F55" w:rsidRDefault="00835F9E" w:rsidP="006D1075"/>
        </w:tc>
        <w:tc>
          <w:tcPr>
            <w:tcW w:w="2176" w:type="dxa"/>
            <w:shd w:val="clear" w:color="auto" w:fill="auto"/>
          </w:tcPr>
          <w:p w14:paraId="7B450D6C" w14:textId="77777777" w:rsidR="00835F9E" w:rsidRPr="00EA5F55" w:rsidRDefault="00835F9E" w:rsidP="006D1075"/>
        </w:tc>
      </w:tr>
    </w:tbl>
    <w:p w14:paraId="41739A00" w14:textId="77777777" w:rsidR="002278F6" w:rsidRDefault="002278F6" w:rsidP="002665B0">
      <w:pPr>
        <w:jc w:val="both"/>
        <w:rPr>
          <w:caps/>
          <w:szCs w:val="24"/>
        </w:rPr>
      </w:pPr>
    </w:p>
    <w:p w14:paraId="5D2CD774" w14:textId="77777777" w:rsidR="00BF74DF" w:rsidRDefault="00BF74DF" w:rsidP="002665B0">
      <w:pPr>
        <w:jc w:val="both"/>
        <w:rPr>
          <w:caps/>
          <w:szCs w:val="24"/>
        </w:rPr>
      </w:pPr>
    </w:p>
    <w:p w14:paraId="6A466625" w14:textId="77777777" w:rsidR="00C80225" w:rsidRPr="00D5643E" w:rsidRDefault="00C80225" w:rsidP="002665B0">
      <w:pPr>
        <w:jc w:val="both"/>
        <w:rPr>
          <w:caps/>
          <w:szCs w:val="24"/>
        </w:rPr>
      </w:pPr>
    </w:p>
    <w:p w14:paraId="48ABE470" w14:textId="77777777" w:rsidR="00A05BAD" w:rsidRDefault="00A05BAD" w:rsidP="00A05BAD">
      <w:pPr>
        <w:jc w:val="both"/>
        <w:rPr>
          <w:b/>
          <w:caps/>
        </w:rPr>
      </w:pPr>
      <w:r>
        <w:rPr>
          <w:b/>
          <w:caps/>
        </w:rPr>
        <w:t>DĖL metodinių rekomendacijų MOKYKLOMS</w:t>
      </w:r>
    </w:p>
    <w:p w14:paraId="05677136" w14:textId="77777777" w:rsidR="00A05BAD" w:rsidRDefault="00A05BAD" w:rsidP="00A05BAD">
      <w:pPr>
        <w:jc w:val="both"/>
      </w:pPr>
    </w:p>
    <w:p w14:paraId="6C6ED3E5" w14:textId="77777777" w:rsidR="00A05BAD" w:rsidRDefault="00A05BAD" w:rsidP="00A05BAD">
      <w:pPr>
        <w:jc w:val="both"/>
        <w:rPr>
          <w:noProof/>
        </w:rPr>
      </w:pPr>
    </w:p>
    <w:p w14:paraId="2F007F04" w14:textId="6E7B778F" w:rsidR="0082027D" w:rsidRPr="00C5339C" w:rsidRDefault="00AE7EC6" w:rsidP="008600E3">
      <w:pPr>
        <w:spacing w:line="360" w:lineRule="auto"/>
        <w:ind w:firstLine="851"/>
        <w:contextualSpacing/>
        <w:jc w:val="both"/>
        <w:rPr>
          <w:noProof/>
          <w:szCs w:val="24"/>
        </w:rPr>
      </w:pPr>
      <w:r>
        <w:rPr>
          <w:noProof/>
        </w:rPr>
        <w:t>Prasidėjus naujiesiems mokslo metams</w:t>
      </w:r>
      <w:r w:rsidR="00153C2C">
        <w:rPr>
          <w:noProof/>
        </w:rPr>
        <w:t xml:space="preserve"> svarbu </w:t>
      </w:r>
      <w:r w:rsidR="00C26FEF">
        <w:rPr>
          <w:noProof/>
        </w:rPr>
        <w:t>skirti</w:t>
      </w:r>
      <w:r w:rsidR="005700D5">
        <w:rPr>
          <w:noProof/>
        </w:rPr>
        <w:t xml:space="preserve"> dėmesį psichoaktyviųjų medžiagų</w:t>
      </w:r>
      <w:r w:rsidR="00D5777D">
        <w:rPr>
          <w:noProof/>
        </w:rPr>
        <w:t xml:space="preserve"> </w:t>
      </w:r>
      <w:r w:rsidR="00550FB9">
        <w:rPr>
          <w:noProof/>
        </w:rPr>
        <w:t xml:space="preserve">vartojimo prevencijai mokyklose. </w:t>
      </w:r>
      <w:r w:rsidR="0082027D" w:rsidRPr="0082027D">
        <w:rPr>
          <w:noProof/>
        </w:rPr>
        <w:t xml:space="preserve">Tam, kad mokyklų bendruomenėms būtų lengviau atpažinti ir tinkamai valdyti su psichoaktyviųjų medžiagų vartojimu susijusią riziką, </w:t>
      </w:r>
      <w:r w:rsidR="002C26F8">
        <w:rPr>
          <w:noProof/>
        </w:rPr>
        <w:t>Narkotikų, tabako ir alkoholio kontrolės d</w:t>
      </w:r>
      <w:r w:rsidR="0082027D" w:rsidRPr="0082027D">
        <w:rPr>
          <w:noProof/>
        </w:rPr>
        <w:t>epartamentas</w:t>
      </w:r>
      <w:r w:rsidR="00493A51">
        <w:rPr>
          <w:noProof/>
        </w:rPr>
        <w:t xml:space="preserve"> (toliau – Departamentas)</w:t>
      </w:r>
      <w:r w:rsidR="0082027D" w:rsidRPr="0082027D">
        <w:rPr>
          <w:noProof/>
        </w:rPr>
        <w:t xml:space="preserve"> yra parengęs metodinių rekomendacijų leidinį – „Psichoaktyviosios medžiagos ir mokykla: prevencijos ir intervencijos gairės“. Šios metodinės rekomendacijos yra skirtos mokyklų, vykdančių bendrojo ugdymo ir pirminio profesinio mokymo </w:t>
      </w:r>
      <w:r w:rsidR="0082027D" w:rsidRPr="00C5339C">
        <w:rPr>
          <w:noProof/>
          <w:szCs w:val="24"/>
        </w:rPr>
        <w:t>programas, bendruomenėms, siekiant puoselėti mokinių sveikatą, ugdyti sveiką gyvenimo būdą bei užtikrinti saugumą ir socialinę gerovę.</w:t>
      </w:r>
      <w:r w:rsidR="002C0C77" w:rsidRPr="00C5339C">
        <w:rPr>
          <w:noProof/>
          <w:szCs w:val="24"/>
        </w:rPr>
        <w:t xml:space="preserve"> </w:t>
      </w:r>
    </w:p>
    <w:p w14:paraId="32EA3F62" w14:textId="5275E83A" w:rsidR="0016690F" w:rsidRPr="00C5339C" w:rsidRDefault="003F2027" w:rsidP="00C80225">
      <w:pPr>
        <w:spacing w:line="360" w:lineRule="auto"/>
        <w:ind w:firstLine="720"/>
        <w:contextualSpacing/>
        <w:jc w:val="both"/>
        <w:rPr>
          <w:szCs w:val="24"/>
        </w:rPr>
      </w:pPr>
      <w:r w:rsidRPr="00C5339C">
        <w:rPr>
          <w:szCs w:val="24"/>
        </w:rPr>
        <w:t xml:space="preserve">Kviečiame </w:t>
      </w:r>
      <w:r w:rsidR="004B438C">
        <w:rPr>
          <w:szCs w:val="24"/>
        </w:rPr>
        <w:t xml:space="preserve">atnaujinti žinias apie psichoaktyviųjų medžiagų vartojimo prevenciją mokyklose: </w:t>
      </w:r>
      <w:hyperlink r:id="rId8" w:history="1">
        <w:r w:rsidR="004B438C" w:rsidRPr="00C5339C">
          <w:rPr>
            <w:rStyle w:val="Hipersaitas"/>
            <w:szCs w:val="24"/>
          </w:rPr>
          <w:t>https://ntakd.lrv.lt/uploads/ntakd/documents/files/NTAKD%20metodines%20rekomendacijos%2Bvirselis(1).pdf</w:t>
        </w:r>
      </w:hyperlink>
      <w:r w:rsidR="004B438C">
        <w:rPr>
          <w:rStyle w:val="Hipersaitas"/>
          <w:szCs w:val="24"/>
        </w:rPr>
        <w:t xml:space="preserve">. </w:t>
      </w:r>
      <w:r w:rsidR="004B438C">
        <w:rPr>
          <w:szCs w:val="24"/>
        </w:rPr>
        <w:t>P</w:t>
      </w:r>
      <w:r w:rsidRPr="00C5339C">
        <w:rPr>
          <w:szCs w:val="24"/>
        </w:rPr>
        <w:t>ristatym</w:t>
      </w:r>
      <w:r w:rsidR="004B438C">
        <w:rPr>
          <w:szCs w:val="24"/>
        </w:rPr>
        <w:t>as</w:t>
      </w:r>
      <w:r w:rsidRPr="00C5339C">
        <w:rPr>
          <w:szCs w:val="24"/>
        </w:rPr>
        <w:t xml:space="preserve"> </w:t>
      </w:r>
      <w:proofErr w:type="spellStart"/>
      <w:r w:rsidRPr="00C5339C">
        <w:rPr>
          <w:szCs w:val="24"/>
        </w:rPr>
        <w:t>video</w:t>
      </w:r>
      <w:proofErr w:type="spellEnd"/>
      <w:r w:rsidRPr="00C5339C">
        <w:rPr>
          <w:szCs w:val="24"/>
        </w:rPr>
        <w:t xml:space="preserve"> formatu</w:t>
      </w:r>
      <w:r w:rsidR="004B438C">
        <w:rPr>
          <w:szCs w:val="24"/>
        </w:rPr>
        <w:t>:</w:t>
      </w:r>
      <w:r w:rsidRPr="00C5339C">
        <w:rPr>
          <w:szCs w:val="24"/>
        </w:rPr>
        <w:t xml:space="preserve"> </w:t>
      </w:r>
      <w:hyperlink r:id="rId9" w:history="1">
        <w:r w:rsidR="004B438C" w:rsidRPr="00741FFA">
          <w:rPr>
            <w:rStyle w:val="Hipersaitas"/>
            <w:szCs w:val="24"/>
          </w:rPr>
          <w:t>https://www.youtube.com/watch?v=-cLlPCBVPCo</w:t>
        </w:r>
      </w:hyperlink>
      <w:r w:rsidR="005C5112" w:rsidRPr="00C5339C">
        <w:rPr>
          <w:szCs w:val="24"/>
        </w:rPr>
        <w:t>.</w:t>
      </w:r>
      <w:r w:rsidR="00382943" w:rsidRPr="00C5339C">
        <w:rPr>
          <w:szCs w:val="24"/>
        </w:rPr>
        <w:t xml:space="preserve"> </w:t>
      </w:r>
    </w:p>
    <w:p w14:paraId="2C2804C0" w14:textId="77A21D6D" w:rsidR="0016690F" w:rsidRDefault="00126CED" w:rsidP="00C80225">
      <w:pPr>
        <w:spacing w:line="360" w:lineRule="auto"/>
        <w:ind w:firstLine="720"/>
        <w:contextualSpacing/>
        <w:jc w:val="both"/>
        <w:rPr>
          <w:sz w:val="23"/>
          <w:szCs w:val="23"/>
        </w:rPr>
      </w:pPr>
      <w:r w:rsidRPr="00126CED">
        <w:rPr>
          <w:sz w:val="23"/>
          <w:szCs w:val="23"/>
        </w:rPr>
        <w:t>Taip pat maloniai prašome</w:t>
      </w:r>
      <w:r w:rsidR="00BC0467">
        <w:rPr>
          <w:sz w:val="23"/>
          <w:szCs w:val="23"/>
        </w:rPr>
        <w:t>:</w:t>
      </w:r>
    </w:p>
    <w:p w14:paraId="6056B470" w14:textId="0D0025C1" w:rsidR="0016690F" w:rsidRDefault="005C5112" w:rsidP="0016690F">
      <w:pPr>
        <w:pStyle w:val="Sraopastraipa"/>
        <w:numPr>
          <w:ilvl w:val="0"/>
          <w:numId w:val="11"/>
        </w:numPr>
        <w:spacing w:line="360" w:lineRule="auto"/>
        <w:jc w:val="both"/>
        <w:rPr>
          <w:sz w:val="23"/>
          <w:szCs w:val="23"/>
        </w:rPr>
      </w:pPr>
      <w:r w:rsidRPr="0016690F">
        <w:rPr>
          <w:sz w:val="23"/>
          <w:szCs w:val="23"/>
        </w:rPr>
        <w:t xml:space="preserve">Savivaldybių visuomenės sveikatos biurų </w:t>
      </w:r>
      <w:r w:rsidR="009F1A28" w:rsidRPr="0016690F">
        <w:rPr>
          <w:sz w:val="23"/>
          <w:szCs w:val="23"/>
        </w:rPr>
        <w:t xml:space="preserve">asociacijos </w:t>
      </w:r>
      <w:r w:rsidR="00126CED" w:rsidRPr="0016690F">
        <w:rPr>
          <w:sz w:val="23"/>
          <w:szCs w:val="23"/>
        </w:rPr>
        <w:t xml:space="preserve">pasidalinti </w:t>
      </w:r>
      <w:r w:rsidR="009F1A28" w:rsidRPr="0016690F">
        <w:rPr>
          <w:sz w:val="23"/>
          <w:szCs w:val="23"/>
        </w:rPr>
        <w:t>ši</w:t>
      </w:r>
      <w:r w:rsidR="00BC0467">
        <w:rPr>
          <w:sz w:val="23"/>
          <w:szCs w:val="23"/>
        </w:rPr>
        <w:t>omis rekomendacijomis</w:t>
      </w:r>
      <w:r w:rsidR="009F1A28" w:rsidRPr="0016690F">
        <w:rPr>
          <w:sz w:val="23"/>
          <w:szCs w:val="23"/>
        </w:rPr>
        <w:t xml:space="preserve"> </w:t>
      </w:r>
      <w:r w:rsidR="00126CED" w:rsidRPr="0016690F">
        <w:rPr>
          <w:sz w:val="23"/>
          <w:szCs w:val="23"/>
        </w:rPr>
        <w:t xml:space="preserve">su </w:t>
      </w:r>
      <w:r w:rsidR="00256FBE" w:rsidRPr="0016690F">
        <w:rPr>
          <w:sz w:val="23"/>
          <w:szCs w:val="23"/>
        </w:rPr>
        <w:t>savivaldybių visuomenės sveikatos biurais</w:t>
      </w:r>
      <w:r w:rsidR="0016690F">
        <w:rPr>
          <w:sz w:val="23"/>
          <w:szCs w:val="23"/>
        </w:rPr>
        <w:t>.</w:t>
      </w:r>
    </w:p>
    <w:p w14:paraId="02B1984C" w14:textId="24E67E51" w:rsidR="001F5332" w:rsidRDefault="009F1A28" w:rsidP="0016690F">
      <w:pPr>
        <w:pStyle w:val="Sraopastraipa"/>
        <w:numPr>
          <w:ilvl w:val="0"/>
          <w:numId w:val="11"/>
        </w:numPr>
        <w:spacing w:line="360" w:lineRule="auto"/>
        <w:jc w:val="both"/>
        <w:rPr>
          <w:sz w:val="23"/>
          <w:szCs w:val="23"/>
        </w:rPr>
      </w:pPr>
      <w:r w:rsidRPr="0016690F">
        <w:rPr>
          <w:sz w:val="23"/>
          <w:szCs w:val="23"/>
        </w:rPr>
        <w:t>Lietuvos savivaldybių asociacij</w:t>
      </w:r>
      <w:r w:rsidR="0016690F" w:rsidRPr="0016690F">
        <w:rPr>
          <w:sz w:val="23"/>
          <w:szCs w:val="23"/>
        </w:rPr>
        <w:t xml:space="preserve">os </w:t>
      </w:r>
      <w:r w:rsidR="002B5A4E">
        <w:rPr>
          <w:sz w:val="23"/>
          <w:szCs w:val="23"/>
        </w:rPr>
        <w:t>pasidalinti</w:t>
      </w:r>
      <w:r w:rsidR="00497DCE">
        <w:rPr>
          <w:sz w:val="23"/>
          <w:szCs w:val="23"/>
        </w:rPr>
        <w:t xml:space="preserve"> </w:t>
      </w:r>
      <w:r w:rsidR="0051589D">
        <w:rPr>
          <w:sz w:val="23"/>
          <w:szCs w:val="23"/>
        </w:rPr>
        <w:t>šiomis rekomendacijomis su savivaldybių administracijomis</w:t>
      </w:r>
      <w:r w:rsidR="004B438C">
        <w:rPr>
          <w:sz w:val="23"/>
          <w:szCs w:val="23"/>
        </w:rPr>
        <w:t xml:space="preserve"> ir/ar švietimo skyriais.</w:t>
      </w:r>
    </w:p>
    <w:p w14:paraId="5A08BE35" w14:textId="58EC2038" w:rsidR="0051589D" w:rsidRDefault="0051589D" w:rsidP="00F17738">
      <w:pPr>
        <w:pStyle w:val="Sraopastraipa"/>
        <w:numPr>
          <w:ilvl w:val="0"/>
          <w:numId w:val="11"/>
        </w:numPr>
        <w:spacing w:line="360" w:lineRule="auto"/>
        <w:jc w:val="both"/>
        <w:rPr>
          <w:sz w:val="23"/>
          <w:szCs w:val="23"/>
        </w:rPr>
      </w:pPr>
      <w:r w:rsidRPr="0051589D">
        <w:rPr>
          <w:sz w:val="23"/>
          <w:szCs w:val="23"/>
        </w:rPr>
        <w:lastRenderedPageBreak/>
        <w:t>Lietuvos Respublikos švietimo, mokslo ir sporto ministerij</w:t>
      </w:r>
      <w:r>
        <w:rPr>
          <w:sz w:val="23"/>
          <w:szCs w:val="23"/>
        </w:rPr>
        <w:t xml:space="preserve">os </w:t>
      </w:r>
      <w:r w:rsidR="004B438C">
        <w:rPr>
          <w:sz w:val="23"/>
          <w:szCs w:val="23"/>
        </w:rPr>
        <w:t xml:space="preserve">pakartotinai </w:t>
      </w:r>
      <w:r>
        <w:rPr>
          <w:sz w:val="23"/>
          <w:szCs w:val="23"/>
        </w:rPr>
        <w:t>pasidalinti rekomendacijomis su mokyklomis.</w:t>
      </w:r>
    </w:p>
    <w:p w14:paraId="72BB65E0" w14:textId="77777777" w:rsidR="00F17738" w:rsidRPr="00F17738" w:rsidRDefault="00F17738" w:rsidP="00F17738">
      <w:pPr>
        <w:pStyle w:val="Sraopastraipa"/>
        <w:spacing w:line="360" w:lineRule="auto"/>
        <w:jc w:val="both"/>
        <w:rPr>
          <w:sz w:val="23"/>
          <w:szCs w:val="23"/>
        </w:rPr>
      </w:pPr>
    </w:p>
    <w:p w14:paraId="08846942" w14:textId="29A92BF9" w:rsidR="00260CF5" w:rsidRDefault="00260CF5" w:rsidP="00C80225">
      <w:pPr>
        <w:spacing w:line="360" w:lineRule="auto"/>
        <w:ind w:firstLine="720"/>
        <w:contextualSpacing/>
        <w:jc w:val="both"/>
        <w:rPr>
          <w:sz w:val="23"/>
          <w:szCs w:val="23"/>
        </w:rPr>
      </w:pPr>
      <w:r w:rsidRPr="00260CF5">
        <w:rPr>
          <w:sz w:val="23"/>
          <w:szCs w:val="23"/>
        </w:rPr>
        <w:t>Dėkojame už bendradarbiavimą.</w:t>
      </w:r>
    </w:p>
    <w:p w14:paraId="2B839620" w14:textId="77777777" w:rsidR="00F17738" w:rsidRDefault="00F17738" w:rsidP="00C80225">
      <w:pPr>
        <w:spacing w:line="360" w:lineRule="auto"/>
        <w:ind w:firstLine="720"/>
        <w:contextualSpacing/>
        <w:jc w:val="both"/>
        <w:rPr>
          <w:sz w:val="23"/>
          <w:szCs w:val="23"/>
        </w:rPr>
      </w:pPr>
    </w:p>
    <w:p w14:paraId="2F634762" w14:textId="37FB0D95" w:rsidR="0051589D" w:rsidRDefault="00F17738" w:rsidP="00C80225">
      <w:pPr>
        <w:spacing w:line="360" w:lineRule="auto"/>
        <w:ind w:firstLine="720"/>
        <w:contextualSpacing/>
        <w:jc w:val="both"/>
        <w:rPr>
          <w:sz w:val="23"/>
          <w:szCs w:val="23"/>
        </w:rPr>
      </w:pPr>
      <w:r>
        <w:rPr>
          <w:sz w:val="23"/>
          <w:szCs w:val="23"/>
        </w:rPr>
        <w:t>PRIDEDAMA. Rekomendacijos, 35 lapai.</w:t>
      </w:r>
    </w:p>
    <w:p w14:paraId="18E080A6" w14:textId="77777777" w:rsidR="00D61ABD" w:rsidRDefault="00D61ABD" w:rsidP="0039054C">
      <w:pPr>
        <w:ind w:firstLine="720"/>
        <w:jc w:val="both"/>
        <w:rPr>
          <w:sz w:val="23"/>
          <w:szCs w:val="23"/>
        </w:rPr>
      </w:pPr>
    </w:p>
    <w:p w14:paraId="49D48C81" w14:textId="77777777" w:rsidR="00F17738" w:rsidRDefault="00F17738" w:rsidP="0039054C">
      <w:pPr>
        <w:ind w:firstLine="720"/>
        <w:jc w:val="both"/>
        <w:rPr>
          <w:sz w:val="23"/>
          <w:szCs w:val="23"/>
        </w:rPr>
      </w:pPr>
    </w:p>
    <w:p w14:paraId="2F25F3E9" w14:textId="77777777" w:rsidR="00F17738" w:rsidRDefault="00F17738" w:rsidP="0039054C">
      <w:pPr>
        <w:ind w:firstLine="720"/>
        <w:jc w:val="both"/>
        <w:rPr>
          <w:sz w:val="23"/>
          <w:szCs w:val="23"/>
        </w:rPr>
      </w:pPr>
    </w:p>
    <w:p w14:paraId="137D31FB" w14:textId="77777777" w:rsidR="00F17738" w:rsidRPr="0039054C" w:rsidRDefault="00F17738" w:rsidP="0039054C">
      <w:pPr>
        <w:ind w:firstLine="720"/>
        <w:jc w:val="both"/>
        <w:rPr>
          <w:sz w:val="23"/>
          <w:szCs w:val="23"/>
        </w:rPr>
      </w:pPr>
    </w:p>
    <w:p w14:paraId="42363457" w14:textId="77777777" w:rsidR="00A13BBC" w:rsidRDefault="00A13BBC" w:rsidP="00A13BBC">
      <w:pPr>
        <w:jc w:val="both"/>
      </w:pPr>
      <w:r>
        <w:t>Direktoriaus pavaduotoja,</w:t>
      </w:r>
    </w:p>
    <w:p w14:paraId="44FE14D8" w14:textId="18037130" w:rsidR="00D5179E" w:rsidRDefault="00A13BBC" w:rsidP="00466103">
      <w:pPr>
        <w:jc w:val="both"/>
      </w:pPr>
      <w:r>
        <w:t>atliekanti direktoriaus funkcijas</w:t>
      </w:r>
      <w:r w:rsidR="00623C92">
        <w:t xml:space="preserve"> </w:t>
      </w:r>
      <w:r w:rsidR="00695A65">
        <w:t xml:space="preserve">                                                                                      </w:t>
      </w:r>
      <w:r w:rsidR="00695A65" w:rsidRPr="00695A65">
        <w:t>Gražina Belian</w:t>
      </w:r>
    </w:p>
    <w:p w14:paraId="24CCC07F" w14:textId="77777777" w:rsidR="00745823" w:rsidRDefault="00745823" w:rsidP="00466103">
      <w:pPr>
        <w:jc w:val="both"/>
      </w:pPr>
    </w:p>
    <w:p w14:paraId="6F446FA6" w14:textId="77777777" w:rsidR="00BF74DF" w:rsidRDefault="00BF74DF" w:rsidP="00466103">
      <w:pPr>
        <w:jc w:val="both"/>
      </w:pPr>
    </w:p>
    <w:p w14:paraId="7A408415" w14:textId="77777777" w:rsidR="00745823" w:rsidRDefault="00745823" w:rsidP="00466103">
      <w:pPr>
        <w:jc w:val="both"/>
      </w:pPr>
    </w:p>
    <w:p w14:paraId="0B53CDF0" w14:textId="77777777" w:rsidR="001E724D" w:rsidRDefault="001E724D" w:rsidP="000C1522">
      <w:pPr>
        <w:jc w:val="both"/>
      </w:pPr>
    </w:p>
    <w:p w14:paraId="3E2D2969" w14:textId="77777777" w:rsidR="00F17738" w:rsidRDefault="00F17738" w:rsidP="000C1522">
      <w:pPr>
        <w:jc w:val="both"/>
      </w:pPr>
    </w:p>
    <w:p w14:paraId="731F1F33" w14:textId="77777777" w:rsidR="00F17738" w:rsidRDefault="00F17738" w:rsidP="000C1522">
      <w:pPr>
        <w:jc w:val="both"/>
      </w:pPr>
    </w:p>
    <w:p w14:paraId="7C75EF2A" w14:textId="77777777" w:rsidR="00F17738" w:rsidRDefault="00F17738" w:rsidP="000C1522">
      <w:pPr>
        <w:jc w:val="both"/>
      </w:pPr>
    </w:p>
    <w:p w14:paraId="6A037E8A" w14:textId="77777777" w:rsidR="00F17738" w:rsidRDefault="00F17738" w:rsidP="000C1522">
      <w:pPr>
        <w:jc w:val="both"/>
      </w:pPr>
    </w:p>
    <w:p w14:paraId="46899476" w14:textId="77777777" w:rsidR="00F17738" w:rsidRDefault="00F17738" w:rsidP="000C1522">
      <w:pPr>
        <w:jc w:val="both"/>
      </w:pPr>
    </w:p>
    <w:p w14:paraId="5CF7F617" w14:textId="77777777" w:rsidR="00F17738" w:rsidRDefault="00F17738" w:rsidP="000C1522">
      <w:pPr>
        <w:jc w:val="both"/>
      </w:pPr>
    </w:p>
    <w:p w14:paraId="75A7258C" w14:textId="77777777" w:rsidR="00F17738" w:rsidRDefault="00F17738" w:rsidP="000C1522">
      <w:pPr>
        <w:jc w:val="both"/>
      </w:pPr>
    </w:p>
    <w:p w14:paraId="61F761D6" w14:textId="77777777" w:rsidR="00F17738" w:rsidRDefault="00F17738" w:rsidP="000C1522">
      <w:pPr>
        <w:jc w:val="both"/>
      </w:pPr>
    </w:p>
    <w:p w14:paraId="176D1169" w14:textId="77777777" w:rsidR="00F17738" w:rsidRDefault="00F17738" w:rsidP="000C1522">
      <w:pPr>
        <w:jc w:val="both"/>
      </w:pPr>
    </w:p>
    <w:p w14:paraId="451CBD34" w14:textId="77777777" w:rsidR="00F17738" w:rsidRDefault="00F17738" w:rsidP="000C1522">
      <w:pPr>
        <w:jc w:val="both"/>
      </w:pPr>
    </w:p>
    <w:p w14:paraId="7EBE0040" w14:textId="77777777" w:rsidR="00F17738" w:rsidRDefault="00F17738" w:rsidP="000C1522">
      <w:pPr>
        <w:jc w:val="both"/>
      </w:pPr>
    </w:p>
    <w:p w14:paraId="15D9CFAB" w14:textId="77777777" w:rsidR="00F17738" w:rsidRDefault="00F17738" w:rsidP="000C1522">
      <w:pPr>
        <w:jc w:val="both"/>
      </w:pPr>
    </w:p>
    <w:p w14:paraId="0E27598B" w14:textId="77777777" w:rsidR="00F17738" w:rsidRDefault="00F17738" w:rsidP="000C1522">
      <w:pPr>
        <w:jc w:val="both"/>
      </w:pPr>
    </w:p>
    <w:p w14:paraId="0220A154" w14:textId="77777777" w:rsidR="00F17738" w:rsidRDefault="00F17738" w:rsidP="000C1522">
      <w:pPr>
        <w:jc w:val="both"/>
      </w:pPr>
    </w:p>
    <w:p w14:paraId="17BC188B" w14:textId="77777777" w:rsidR="00F17738" w:rsidRDefault="00F17738" w:rsidP="000C1522">
      <w:pPr>
        <w:jc w:val="both"/>
      </w:pPr>
    </w:p>
    <w:p w14:paraId="59A5BB8F" w14:textId="77777777" w:rsidR="00F17738" w:rsidRDefault="00F17738" w:rsidP="000C1522">
      <w:pPr>
        <w:jc w:val="both"/>
      </w:pPr>
    </w:p>
    <w:p w14:paraId="50913278" w14:textId="77777777" w:rsidR="00F17738" w:rsidRDefault="00F17738" w:rsidP="000C1522">
      <w:pPr>
        <w:jc w:val="both"/>
      </w:pPr>
    </w:p>
    <w:p w14:paraId="49ED619A" w14:textId="77777777" w:rsidR="00F17738" w:rsidRDefault="00F17738" w:rsidP="000C1522">
      <w:pPr>
        <w:jc w:val="both"/>
      </w:pPr>
    </w:p>
    <w:p w14:paraId="04DF3495" w14:textId="77777777" w:rsidR="00F17738" w:rsidRDefault="00F17738" w:rsidP="000C1522">
      <w:pPr>
        <w:jc w:val="both"/>
      </w:pPr>
    </w:p>
    <w:p w14:paraId="1462D5C6" w14:textId="77777777" w:rsidR="00F17738" w:rsidRDefault="00F17738" w:rsidP="000C1522">
      <w:pPr>
        <w:jc w:val="both"/>
      </w:pPr>
    </w:p>
    <w:p w14:paraId="299765E3" w14:textId="77777777" w:rsidR="00F17738" w:rsidRDefault="00F17738" w:rsidP="000C1522">
      <w:pPr>
        <w:jc w:val="both"/>
      </w:pPr>
    </w:p>
    <w:p w14:paraId="34B9C097" w14:textId="77777777" w:rsidR="00F17738" w:rsidRDefault="00F17738" w:rsidP="000C1522">
      <w:pPr>
        <w:jc w:val="both"/>
      </w:pPr>
    </w:p>
    <w:p w14:paraId="04D563CC" w14:textId="77777777" w:rsidR="00F17738" w:rsidRDefault="00F17738" w:rsidP="000C1522">
      <w:pPr>
        <w:jc w:val="both"/>
      </w:pPr>
    </w:p>
    <w:p w14:paraId="163FD4BF" w14:textId="77777777" w:rsidR="00F17738" w:rsidRDefault="00F17738" w:rsidP="000C1522">
      <w:pPr>
        <w:jc w:val="both"/>
      </w:pPr>
    </w:p>
    <w:p w14:paraId="7578718C" w14:textId="77777777" w:rsidR="00F17738" w:rsidRDefault="00F17738" w:rsidP="000C1522">
      <w:pPr>
        <w:jc w:val="both"/>
      </w:pPr>
    </w:p>
    <w:p w14:paraId="76394023" w14:textId="77777777" w:rsidR="00F17738" w:rsidRDefault="00F17738" w:rsidP="000C1522">
      <w:pPr>
        <w:jc w:val="both"/>
      </w:pPr>
    </w:p>
    <w:p w14:paraId="7E238482" w14:textId="77777777" w:rsidR="00F17738" w:rsidRDefault="00F17738" w:rsidP="000C1522">
      <w:pPr>
        <w:jc w:val="both"/>
      </w:pPr>
    </w:p>
    <w:p w14:paraId="089668B6" w14:textId="77777777" w:rsidR="00F17738" w:rsidRDefault="00F17738" w:rsidP="000C1522">
      <w:pPr>
        <w:jc w:val="both"/>
      </w:pPr>
    </w:p>
    <w:p w14:paraId="49284E43" w14:textId="77777777" w:rsidR="00F17738" w:rsidRDefault="00F17738" w:rsidP="000C1522">
      <w:pPr>
        <w:jc w:val="both"/>
      </w:pPr>
    </w:p>
    <w:p w14:paraId="3A753F88" w14:textId="77777777" w:rsidR="00F17738" w:rsidRDefault="00F17738" w:rsidP="000C1522">
      <w:pPr>
        <w:jc w:val="both"/>
      </w:pPr>
    </w:p>
    <w:p w14:paraId="5CBB3A34" w14:textId="77777777" w:rsidR="00F17738" w:rsidRDefault="00F17738" w:rsidP="000C1522">
      <w:pPr>
        <w:jc w:val="both"/>
      </w:pPr>
    </w:p>
    <w:p w14:paraId="5131D156" w14:textId="77777777" w:rsidR="00F17738" w:rsidRDefault="00F17738" w:rsidP="000C1522">
      <w:pPr>
        <w:jc w:val="both"/>
      </w:pPr>
    </w:p>
    <w:p w14:paraId="29101521" w14:textId="32F3CE05" w:rsidR="00197F74" w:rsidRPr="00652BCB" w:rsidRDefault="00D1219C" w:rsidP="00D1219C">
      <w:pPr>
        <w:jc w:val="both"/>
        <w:rPr>
          <w:noProof/>
          <w:szCs w:val="22"/>
        </w:rPr>
      </w:pPr>
      <w:r w:rsidRPr="00D1219C">
        <w:t>Aneta Abromavičiūtė, tel. 869058295, el.</w:t>
      </w:r>
      <w:r w:rsidR="00737508">
        <w:t xml:space="preserve"> </w:t>
      </w:r>
      <w:r w:rsidRPr="00D1219C">
        <w:t>p. aneta.abromaviciute@ntakd.lt</w:t>
      </w:r>
    </w:p>
    <w:sectPr w:rsidR="00197F74" w:rsidRPr="00652BCB" w:rsidSect="002665B0">
      <w:headerReference w:type="even" r:id="rId10"/>
      <w:headerReference w:type="default" r:id="rId11"/>
      <w:headerReference w:type="first" r:id="rId12"/>
      <w:pgSz w:w="11906" w:h="16838" w:code="9"/>
      <w:pgMar w:top="1134" w:right="567" w:bottom="1134" w:left="1701" w:header="992" w:footer="1247" w:gutter="0"/>
      <w:cols w:space="1296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12F6FD" w14:textId="77777777" w:rsidR="004B42CE" w:rsidRDefault="004B42CE">
      <w:r>
        <w:separator/>
      </w:r>
    </w:p>
  </w:endnote>
  <w:endnote w:type="continuationSeparator" w:id="0">
    <w:p w14:paraId="18D41703" w14:textId="77777777" w:rsidR="004B42CE" w:rsidRDefault="004B42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008F4A" w14:textId="77777777" w:rsidR="004B42CE" w:rsidRDefault="004B42CE">
      <w:r>
        <w:separator/>
      </w:r>
    </w:p>
  </w:footnote>
  <w:footnote w:type="continuationSeparator" w:id="0">
    <w:p w14:paraId="7F36FEA9" w14:textId="77777777" w:rsidR="004B42CE" w:rsidRDefault="004B42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9BA74" w14:textId="77777777" w:rsidR="00EC6B14" w:rsidRDefault="00EC6B14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0422D660" w14:textId="77777777" w:rsidR="00EC6B14" w:rsidRDefault="00EC6B14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4DE9B4" w14:textId="77777777" w:rsidR="00EC6B14" w:rsidRDefault="00EC6B14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076E7E"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170B7037" w14:textId="77777777" w:rsidR="00EC6B14" w:rsidRDefault="00EC6B14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03FE6" w14:textId="77777777" w:rsidR="00EC6B14" w:rsidRDefault="00EB080A" w:rsidP="00F8756A">
    <w:pPr>
      <w:pStyle w:val="Antrats"/>
      <w:jc w:val="center"/>
      <w:rPr>
        <w:noProof/>
      </w:rPr>
    </w:pPr>
    <w:r>
      <w:rPr>
        <w:noProof/>
        <w:szCs w:val="24"/>
      </w:rPr>
      <w:object w:dxaOrig="811" w:dyaOrig="961" w14:anchorId="56F9489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36pt;height:42.8pt" fillcolor="window">
          <v:imagedata r:id="rId1" o:title=""/>
        </v:shape>
        <o:OLEObject Type="Embed" ProgID="Word.Picture.8" ShapeID="_x0000_i1025" DrawAspect="Content" ObjectID="_1756214383" r:id="rId2"/>
      </w:object>
    </w:r>
  </w:p>
  <w:p w14:paraId="3B10270F" w14:textId="77777777" w:rsidR="008C59E3" w:rsidRDefault="008C59E3" w:rsidP="00F8756A">
    <w:pPr>
      <w:pStyle w:val="Antrats"/>
      <w:jc w:val="center"/>
      <w:rPr>
        <w:noProof/>
      </w:rPr>
    </w:pPr>
  </w:p>
  <w:p w14:paraId="75B72F61" w14:textId="77777777" w:rsidR="00EC6B14" w:rsidRPr="005E72EF" w:rsidRDefault="00EC6B14" w:rsidP="00F8756A">
    <w:pPr>
      <w:pStyle w:val="Antrats"/>
      <w:jc w:val="center"/>
      <w:rPr>
        <w:sz w:val="10"/>
      </w:rPr>
    </w:pPr>
  </w:p>
  <w:p w14:paraId="0FA1A0A4" w14:textId="77777777" w:rsidR="00EC6B14" w:rsidRPr="00660A63" w:rsidRDefault="00EC6B14" w:rsidP="00F8756A">
    <w:pPr>
      <w:pStyle w:val="Antrats"/>
      <w:jc w:val="center"/>
      <w:rPr>
        <w:b/>
      </w:rPr>
    </w:pPr>
    <w:r w:rsidRPr="00660A63">
      <w:rPr>
        <w:b/>
      </w:rPr>
      <w:t>NARKOTIKŲ, TABAKO IR ALKOHOLIO KONTROLĖS DEPARTAMENTAS</w:t>
    </w:r>
  </w:p>
  <w:p w14:paraId="469C658E" w14:textId="77777777" w:rsidR="00EC6B14" w:rsidRPr="00197F74" w:rsidRDefault="00EC6B14" w:rsidP="00F8756A">
    <w:pPr>
      <w:pStyle w:val="Antrats"/>
      <w:jc w:val="center"/>
      <w:rPr>
        <w:b/>
        <w:sz w:val="6"/>
      </w:rPr>
    </w:pPr>
  </w:p>
  <w:p w14:paraId="78F0D857" w14:textId="77777777" w:rsidR="00EC6B14" w:rsidRPr="00660A63" w:rsidRDefault="00C17DA8" w:rsidP="00076E7E">
    <w:pPr>
      <w:pStyle w:val="Antrats"/>
      <w:pBdr>
        <w:bottom w:val="single" w:sz="4" w:space="1" w:color="auto"/>
      </w:pBdr>
      <w:ind w:left="-57"/>
      <w:jc w:val="center"/>
      <w:rPr>
        <w:sz w:val="18"/>
        <w:szCs w:val="18"/>
      </w:rPr>
    </w:pPr>
    <w:r>
      <w:rPr>
        <w:sz w:val="18"/>
        <w:szCs w:val="18"/>
      </w:rPr>
      <w:t>B</w:t>
    </w:r>
    <w:r w:rsidR="00EC6B14" w:rsidRPr="00660A63">
      <w:rPr>
        <w:sz w:val="18"/>
        <w:szCs w:val="18"/>
      </w:rPr>
      <w:t>iudžetinė įstaiga, Šv. Stepon</w:t>
    </w:r>
    <w:r w:rsidR="008C59E3">
      <w:rPr>
        <w:sz w:val="18"/>
        <w:szCs w:val="18"/>
      </w:rPr>
      <w:t>o g. 27</w:t>
    </w:r>
    <w:r w:rsidR="00076E7E">
      <w:rPr>
        <w:sz w:val="18"/>
        <w:szCs w:val="18"/>
      </w:rPr>
      <w:t>A</w:t>
    </w:r>
    <w:r w:rsidR="008C59E3">
      <w:rPr>
        <w:sz w:val="18"/>
        <w:szCs w:val="18"/>
      </w:rPr>
      <w:t>, 01312 Vilnius</w:t>
    </w:r>
    <w:r w:rsidR="00076E7E">
      <w:rPr>
        <w:sz w:val="18"/>
        <w:szCs w:val="18"/>
      </w:rPr>
      <w:t xml:space="preserve">, </w:t>
    </w:r>
    <w:r w:rsidR="00B97900">
      <w:rPr>
        <w:sz w:val="18"/>
        <w:szCs w:val="18"/>
      </w:rPr>
      <w:t xml:space="preserve">tel. 8 706 </w:t>
    </w:r>
    <w:r w:rsidR="00076E7E">
      <w:rPr>
        <w:sz w:val="18"/>
        <w:szCs w:val="18"/>
      </w:rPr>
      <w:t>68060</w:t>
    </w:r>
    <w:r w:rsidR="00191E68">
      <w:rPr>
        <w:sz w:val="18"/>
        <w:szCs w:val="18"/>
      </w:rPr>
      <w:t>, el. p.</w:t>
    </w:r>
    <w:r w:rsidR="00EC6B14" w:rsidRPr="00660A63">
      <w:rPr>
        <w:sz w:val="18"/>
        <w:szCs w:val="18"/>
      </w:rPr>
      <w:t xml:space="preserve"> ntakd@ntakd.lt</w:t>
    </w:r>
  </w:p>
  <w:p w14:paraId="4AA8870D" w14:textId="77777777" w:rsidR="00EC6B14" w:rsidRDefault="00EC6B14" w:rsidP="00F8756A">
    <w:pPr>
      <w:pStyle w:val="Antrats"/>
      <w:pBdr>
        <w:bottom w:val="single" w:sz="4" w:space="1" w:color="auto"/>
      </w:pBdr>
      <w:ind w:left="-57"/>
      <w:jc w:val="center"/>
      <w:rPr>
        <w:sz w:val="18"/>
        <w:szCs w:val="18"/>
      </w:rPr>
    </w:pPr>
    <w:r w:rsidRPr="00660A63">
      <w:rPr>
        <w:sz w:val="18"/>
        <w:szCs w:val="18"/>
      </w:rPr>
      <w:t>Duomenys kaupiami ir saugomi Juridinių asmenų registre, kodas 302610311</w:t>
    </w:r>
  </w:p>
  <w:p w14:paraId="3E51EAE5" w14:textId="77777777" w:rsidR="00652BCB" w:rsidRPr="00660A63" w:rsidRDefault="00652BCB" w:rsidP="00F8756A">
    <w:pPr>
      <w:pStyle w:val="Antrats"/>
      <w:pBdr>
        <w:bottom w:val="single" w:sz="4" w:space="1" w:color="auto"/>
      </w:pBdr>
      <w:ind w:left="-57"/>
      <w:jc w:val="center"/>
      <w:rPr>
        <w:sz w:val="16"/>
        <w:szCs w:val="16"/>
      </w:rPr>
    </w:pPr>
  </w:p>
  <w:p w14:paraId="67AD1F9E" w14:textId="77777777" w:rsidR="00EC6B14" w:rsidRPr="00660A63" w:rsidRDefault="00EC6B14">
    <w:pPr>
      <w:pStyle w:val="Porat"/>
      <w:tabs>
        <w:tab w:val="clear" w:pos="4153"/>
        <w:tab w:val="clear" w:pos="8306"/>
        <w:tab w:val="center" w:pos="-3261"/>
        <w:tab w:val="left" w:pos="1418"/>
        <w:tab w:val="left" w:pos="3686"/>
        <w:tab w:val="right" w:pos="9639"/>
      </w:tabs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41659"/>
    <w:multiLevelType w:val="hybridMultilevel"/>
    <w:tmpl w:val="03E85BC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271A1A"/>
    <w:multiLevelType w:val="hybridMultilevel"/>
    <w:tmpl w:val="2EBC71E8"/>
    <w:lvl w:ilvl="0" w:tplc="0427000F">
      <w:start w:val="1"/>
      <w:numFmt w:val="decimal"/>
      <w:lvlText w:val="%1."/>
      <w:lvlJc w:val="left"/>
      <w:pPr>
        <w:ind w:left="1440" w:hanging="360"/>
      </w:p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C166CDD"/>
    <w:multiLevelType w:val="hybridMultilevel"/>
    <w:tmpl w:val="670A6868"/>
    <w:lvl w:ilvl="0" w:tplc="0427000F">
      <w:start w:val="1"/>
      <w:numFmt w:val="decimal"/>
      <w:lvlText w:val="%1."/>
      <w:lvlJc w:val="left"/>
      <w:pPr>
        <w:ind w:left="1571" w:hanging="360"/>
      </w:pPr>
    </w:lvl>
    <w:lvl w:ilvl="1" w:tplc="04270019" w:tentative="1">
      <w:start w:val="1"/>
      <w:numFmt w:val="lowerLetter"/>
      <w:lvlText w:val="%2."/>
      <w:lvlJc w:val="left"/>
      <w:pPr>
        <w:ind w:left="2291" w:hanging="360"/>
      </w:pPr>
    </w:lvl>
    <w:lvl w:ilvl="2" w:tplc="0427001B" w:tentative="1">
      <w:start w:val="1"/>
      <w:numFmt w:val="lowerRoman"/>
      <w:lvlText w:val="%3."/>
      <w:lvlJc w:val="right"/>
      <w:pPr>
        <w:ind w:left="3011" w:hanging="180"/>
      </w:pPr>
    </w:lvl>
    <w:lvl w:ilvl="3" w:tplc="0427000F" w:tentative="1">
      <w:start w:val="1"/>
      <w:numFmt w:val="decimal"/>
      <w:lvlText w:val="%4."/>
      <w:lvlJc w:val="left"/>
      <w:pPr>
        <w:ind w:left="3731" w:hanging="360"/>
      </w:pPr>
    </w:lvl>
    <w:lvl w:ilvl="4" w:tplc="04270019" w:tentative="1">
      <w:start w:val="1"/>
      <w:numFmt w:val="lowerLetter"/>
      <w:lvlText w:val="%5."/>
      <w:lvlJc w:val="left"/>
      <w:pPr>
        <w:ind w:left="4451" w:hanging="360"/>
      </w:pPr>
    </w:lvl>
    <w:lvl w:ilvl="5" w:tplc="0427001B" w:tentative="1">
      <w:start w:val="1"/>
      <w:numFmt w:val="lowerRoman"/>
      <w:lvlText w:val="%6."/>
      <w:lvlJc w:val="right"/>
      <w:pPr>
        <w:ind w:left="5171" w:hanging="180"/>
      </w:pPr>
    </w:lvl>
    <w:lvl w:ilvl="6" w:tplc="0427000F" w:tentative="1">
      <w:start w:val="1"/>
      <w:numFmt w:val="decimal"/>
      <w:lvlText w:val="%7."/>
      <w:lvlJc w:val="left"/>
      <w:pPr>
        <w:ind w:left="5891" w:hanging="360"/>
      </w:pPr>
    </w:lvl>
    <w:lvl w:ilvl="7" w:tplc="04270019" w:tentative="1">
      <w:start w:val="1"/>
      <w:numFmt w:val="lowerLetter"/>
      <w:lvlText w:val="%8."/>
      <w:lvlJc w:val="left"/>
      <w:pPr>
        <w:ind w:left="6611" w:hanging="360"/>
      </w:pPr>
    </w:lvl>
    <w:lvl w:ilvl="8" w:tplc="0427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 w15:restartNumberingAfterBreak="0">
    <w:nsid w:val="0E0C1E15"/>
    <w:multiLevelType w:val="hybridMultilevel"/>
    <w:tmpl w:val="D842193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534850"/>
    <w:multiLevelType w:val="hybridMultilevel"/>
    <w:tmpl w:val="C1E05808"/>
    <w:lvl w:ilvl="0" w:tplc="0427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5" w15:restartNumberingAfterBreak="0">
    <w:nsid w:val="23DB340E"/>
    <w:multiLevelType w:val="hybridMultilevel"/>
    <w:tmpl w:val="9D20754E"/>
    <w:lvl w:ilvl="0" w:tplc="73841344">
      <w:start w:val="1"/>
      <w:numFmt w:val="decimal"/>
      <w:lvlText w:val="%1."/>
      <w:lvlJc w:val="left"/>
      <w:pPr>
        <w:tabs>
          <w:tab w:val="num" w:pos="1695"/>
        </w:tabs>
        <w:ind w:left="1695" w:hanging="9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43AF6309"/>
    <w:multiLevelType w:val="hybridMultilevel"/>
    <w:tmpl w:val="554E28D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4C2884"/>
    <w:multiLevelType w:val="hybridMultilevel"/>
    <w:tmpl w:val="03A632C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1C0C60"/>
    <w:multiLevelType w:val="hybridMultilevel"/>
    <w:tmpl w:val="5FA47B64"/>
    <w:lvl w:ilvl="0" w:tplc="B4CEBC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5F53F72"/>
    <w:multiLevelType w:val="hybridMultilevel"/>
    <w:tmpl w:val="93F0DD12"/>
    <w:lvl w:ilvl="0" w:tplc="0026252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6CD207A3"/>
    <w:multiLevelType w:val="hybridMultilevel"/>
    <w:tmpl w:val="EDBAB032"/>
    <w:lvl w:ilvl="0" w:tplc="5124648C">
      <w:start w:val="1"/>
      <w:numFmt w:val="decimal"/>
      <w:lvlText w:val="%1."/>
      <w:lvlJc w:val="left"/>
      <w:pPr>
        <w:ind w:left="2036" w:hanging="1185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851607276">
    <w:abstractNumId w:val="5"/>
  </w:num>
  <w:num w:numId="2" w16cid:durableId="480579371">
    <w:abstractNumId w:val="9"/>
  </w:num>
  <w:num w:numId="3" w16cid:durableId="1027828475">
    <w:abstractNumId w:val="3"/>
  </w:num>
  <w:num w:numId="4" w16cid:durableId="852768089">
    <w:abstractNumId w:val="2"/>
  </w:num>
  <w:num w:numId="5" w16cid:durableId="1900825723">
    <w:abstractNumId w:val="10"/>
  </w:num>
  <w:num w:numId="6" w16cid:durableId="70272588">
    <w:abstractNumId w:val="8"/>
  </w:num>
  <w:num w:numId="7" w16cid:durableId="10107399">
    <w:abstractNumId w:val="1"/>
  </w:num>
  <w:num w:numId="8" w16cid:durableId="1431589125">
    <w:abstractNumId w:val="7"/>
  </w:num>
  <w:num w:numId="9" w16cid:durableId="1035811486">
    <w:abstractNumId w:val="4"/>
  </w:num>
  <w:num w:numId="10" w16cid:durableId="91051744">
    <w:abstractNumId w:val="0"/>
  </w:num>
  <w:num w:numId="11" w16cid:durableId="96353455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E8F"/>
    <w:rsid w:val="00002B42"/>
    <w:rsid w:val="000036F0"/>
    <w:rsid w:val="00006659"/>
    <w:rsid w:val="000101D8"/>
    <w:rsid w:val="00013AFF"/>
    <w:rsid w:val="00013C35"/>
    <w:rsid w:val="00015D38"/>
    <w:rsid w:val="00015E06"/>
    <w:rsid w:val="00020FDA"/>
    <w:rsid w:val="000228D4"/>
    <w:rsid w:val="00024263"/>
    <w:rsid w:val="0002485A"/>
    <w:rsid w:val="00026350"/>
    <w:rsid w:val="00027607"/>
    <w:rsid w:val="00031D8F"/>
    <w:rsid w:val="0003344C"/>
    <w:rsid w:val="00035567"/>
    <w:rsid w:val="00036FC1"/>
    <w:rsid w:val="00040253"/>
    <w:rsid w:val="000429DF"/>
    <w:rsid w:val="00044971"/>
    <w:rsid w:val="00044E13"/>
    <w:rsid w:val="00047C4D"/>
    <w:rsid w:val="00050E69"/>
    <w:rsid w:val="00053684"/>
    <w:rsid w:val="00055455"/>
    <w:rsid w:val="00056AB2"/>
    <w:rsid w:val="000604FD"/>
    <w:rsid w:val="00060E84"/>
    <w:rsid w:val="00061CFB"/>
    <w:rsid w:val="0006447C"/>
    <w:rsid w:val="00064EDD"/>
    <w:rsid w:val="00065943"/>
    <w:rsid w:val="00071721"/>
    <w:rsid w:val="00072E38"/>
    <w:rsid w:val="00075C7F"/>
    <w:rsid w:val="00076E7E"/>
    <w:rsid w:val="00081E84"/>
    <w:rsid w:val="00083ACD"/>
    <w:rsid w:val="00085BF9"/>
    <w:rsid w:val="00094663"/>
    <w:rsid w:val="00094DA7"/>
    <w:rsid w:val="00095AD8"/>
    <w:rsid w:val="000971AC"/>
    <w:rsid w:val="000A3A4B"/>
    <w:rsid w:val="000A3B26"/>
    <w:rsid w:val="000A3E4F"/>
    <w:rsid w:val="000A4892"/>
    <w:rsid w:val="000A53D3"/>
    <w:rsid w:val="000A7D49"/>
    <w:rsid w:val="000B1894"/>
    <w:rsid w:val="000B313B"/>
    <w:rsid w:val="000C10C6"/>
    <w:rsid w:val="000C1522"/>
    <w:rsid w:val="000C2E3D"/>
    <w:rsid w:val="000C5268"/>
    <w:rsid w:val="000C77DB"/>
    <w:rsid w:val="000C7DDD"/>
    <w:rsid w:val="000D0172"/>
    <w:rsid w:val="000D1F5E"/>
    <w:rsid w:val="000D20FB"/>
    <w:rsid w:val="000D33E2"/>
    <w:rsid w:val="000D368B"/>
    <w:rsid w:val="000D6D8B"/>
    <w:rsid w:val="000E09A5"/>
    <w:rsid w:val="000E4055"/>
    <w:rsid w:val="000E5D5C"/>
    <w:rsid w:val="000E7259"/>
    <w:rsid w:val="000F0941"/>
    <w:rsid w:val="000F18DC"/>
    <w:rsid w:val="000F45AA"/>
    <w:rsid w:val="000F56C0"/>
    <w:rsid w:val="00100ADF"/>
    <w:rsid w:val="00102BA2"/>
    <w:rsid w:val="00106142"/>
    <w:rsid w:val="00106F60"/>
    <w:rsid w:val="0011173B"/>
    <w:rsid w:val="00112123"/>
    <w:rsid w:val="00115766"/>
    <w:rsid w:val="001209C8"/>
    <w:rsid w:val="0012170A"/>
    <w:rsid w:val="0012373E"/>
    <w:rsid w:val="00126CED"/>
    <w:rsid w:val="0013083A"/>
    <w:rsid w:val="00131E70"/>
    <w:rsid w:val="0013336F"/>
    <w:rsid w:val="00134169"/>
    <w:rsid w:val="001371D3"/>
    <w:rsid w:val="001442D9"/>
    <w:rsid w:val="001461EC"/>
    <w:rsid w:val="00146C70"/>
    <w:rsid w:val="001474A8"/>
    <w:rsid w:val="00152FC1"/>
    <w:rsid w:val="00153C2C"/>
    <w:rsid w:val="0016690F"/>
    <w:rsid w:val="00171873"/>
    <w:rsid w:val="00182B5F"/>
    <w:rsid w:val="00182C11"/>
    <w:rsid w:val="00191E68"/>
    <w:rsid w:val="001920A6"/>
    <w:rsid w:val="0019214A"/>
    <w:rsid w:val="0019221E"/>
    <w:rsid w:val="00192543"/>
    <w:rsid w:val="001925D0"/>
    <w:rsid w:val="00193E35"/>
    <w:rsid w:val="00197062"/>
    <w:rsid w:val="00197F74"/>
    <w:rsid w:val="001A2353"/>
    <w:rsid w:val="001A4D9E"/>
    <w:rsid w:val="001A6E0D"/>
    <w:rsid w:val="001A7A03"/>
    <w:rsid w:val="001B27D1"/>
    <w:rsid w:val="001B3990"/>
    <w:rsid w:val="001B6EE4"/>
    <w:rsid w:val="001C1881"/>
    <w:rsid w:val="001C6588"/>
    <w:rsid w:val="001D29D6"/>
    <w:rsid w:val="001E3694"/>
    <w:rsid w:val="001E5D52"/>
    <w:rsid w:val="001E7111"/>
    <w:rsid w:val="001E724D"/>
    <w:rsid w:val="001F1402"/>
    <w:rsid w:val="001F5332"/>
    <w:rsid w:val="001F58F0"/>
    <w:rsid w:val="001F6DE9"/>
    <w:rsid w:val="00204042"/>
    <w:rsid w:val="002053F7"/>
    <w:rsid w:val="00207E51"/>
    <w:rsid w:val="00213D15"/>
    <w:rsid w:val="00217D6D"/>
    <w:rsid w:val="00220A8A"/>
    <w:rsid w:val="0022275C"/>
    <w:rsid w:val="002278F6"/>
    <w:rsid w:val="00227F62"/>
    <w:rsid w:val="002319AE"/>
    <w:rsid w:val="002335EA"/>
    <w:rsid w:val="00234053"/>
    <w:rsid w:val="00240F61"/>
    <w:rsid w:val="002413B1"/>
    <w:rsid w:val="00242E8E"/>
    <w:rsid w:val="00245108"/>
    <w:rsid w:val="00245444"/>
    <w:rsid w:val="00252317"/>
    <w:rsid w:val="00252AE8"/>
    <w:rsid w:val="002535A5"/>
    <w:rsid w:val="00254080"/>
    <w:rsid w:val="00256FBE"/>
    <w:rsid w:val="002576A2"/>
    <w:rsid w:val="00260CF5"/>
    <w:rsid w:val="00266375"/>
    <w:rsid w:val="002665B0"/>
    <w:rsid w:val="0026733A"/>
    <w:rsid w:val="00267935"/>
    <w:rsid w:val="00270330"/>
    <w:rsid w:val="002736EC"/>
    <w:rsid w:val="002748A7"/>
    <w:rsid w:val="00277FE8"/>
    <w:rsid w:val="00282082"/>
    <w:rsid w:val="0028215D"/>
    <w:rsid w:val="00282365"/>
    <w:rsid w:val="0028538E"/>
    <w:rsid w:val="0029192E"/>
    <w:rsid w:val="002922A5"/>
    <w:rsid w:val="0029252C"/>
    <w:rsid w:val="00297959"/>
    <w:rsid w:val="002A08F3"/>
    <w:rsid w:val="002A1D2D"/>
    <w:rsid w:val="002A5D9D"/>
    <w:rsid w:val="002B3131"/>
    <w:rsid w:val="002B5A4E"/>
    <w:rsid w:val="002B7BF4"/>
    <w:rsid w:val="002C0C77"/>
    <w:rsid w:val="002C2297"/>
    <w:rsid w:val="002C26F8"/>
    <w:rsid w:val="002C6282"/>
    <w:rsid w:val="002C7C2B"/>
    <w:rsid w:val="002D106B"/>
    <w:rsid w:val="002D5FB4"/>
    <w:rsid w:val="002D6CE8"/>
    <w:rsid w:val="002D7ECF"/>
    <w:rsid w:val="002E2E36"/>
    <w:rsid w:val="002E4F3E"/>
    <w:rsid w:val="002E706B"/>
    <w:rsid w:val="002E7CEF"/>
    <w:rsid w:val="002F2829"/>
    <w:rsid w:val="002F4173"/>
    <w:rsid w:val="00305529"/>
    <w:rsid w:val="00313C2B"/>
    <w:rsid w:val="003268FE"/>
    <w:rsid w:val="003354A6"/>
    <w:rsid w:val="00336C71"/>
    <w:rsid w:val="003415EB"/>
    <w:rsid w:val="00345ACD"/>
    <w:rsid w:val="00347A71"/>
    <w:rsid w:val="00361F2C"/>
    <w:rsid w:val="003634E1"/>
    <w:rsid w:val="00373890"/>
    <w:rsid w:val="00373C70"/>
    <w:rsid w:val="00374D99"/>
    <w:rsid w:val="0037549D"/>
    <w:rsid w:val="0037629D"/>
    <w:rsid w:val="00377C1F"/>
    <w:rsid w:val="00382943"/>
    <w:rsid w:val="00383382"/>
    <w:rsid w:val="0039054C"/>
    <w:rsid w:val="00392B1E"/>
    <w:rsid w:val="00392C6D"/>
    <w:rsid w:val="003A292A"/>
    <w:rsid w:val="003A2EA9"/>
    <w:rsid w:val="003A6CBF"/>
    <w:rsid w:val="003A7D3A"/>
    <w:rsid w:val="003B05BA"/>
    <w:rsid w:val="003B2F53"/>
    <w:rsid w:val="003B403B"/>
    <w:rsid w:val="003B4C34"/>
    <w:rsid w:val="003B537E"/>
    <w:rsid w:val="003B5C15"/>
    <w:rsid w:val="003B67F7"/>
    <w:rsid w:val="003C4AE7"/>
    <w:rsid w:val="003D263C"/>
    <w:rsid w:val="003D300E"/>
    <w:rsid w:val="003D5E48"/>
    <w:rsid w:val="003D6E8F"/>
    <w:rsid w:val="003E4563"/>
    <w:rsid w:val="003F2027"/>
    <w:rsid w:val="003F21AD"/>
    <w:rsid w:val="003F4307"/>
    <w:rsid w:val="003F4881"/>
    <w:rsid w:val="003F4BAE"/>
    <w:rsid w:val="00401F70"/>
    <w:rsid w:val="0040433B"/>
    <w:rsid w:val="004051BB"/>
    <w:rsid w:val="00407D8C"/>
    <w:rsid w:val="004158C7"/>
    <w:rsid w:val="00427E84"/>
    <w:rsid w:val="004329A4"/>
    <w:rsid w:val="004332B1"/>
    <w:rsid w:val="00433B3C"/>
    <w:rsid w:val="00433F23"/>
    <w:rsid w:val="00436391"/>
    <w:rsid w:val="00442868"/>
    <w:rsid w:val="00446EEE"/>
    <w:rsid w:val="00455D83"/>
    <w:rsid w:val="00456870"/>
    <w:rsid w:val="004602DB"/>
    <w:rsid w:val="0046546C"/>
    <w:rsid w:val="00466103"/>
    <w:rsid w:val="004674CD"/>
    <w:rsid w:val="00470B61"/>
    <w:rsid w:val="00475BF0"/>
    <w:rsid w:val="00476EDC"/>
    <w:rsid w:val="00477948"/>
    <w:rsid w:val="00482F6A"/>
    <w:rsid w:val="00490593"/>
    <w:rsid w:val="00490C5D"/>
    <w:rsid w:val="00491F60"/>
    <w:rsid w:val="00493A51"/>
    <w:rsid w:val="00493B03"/>
    <w:rsid w:val="004962A6"/>
    <w:rsid w:val="00497DCE"/>
    <w:rsid w:val="004A063D"/>
    <w:rsid w:val="004A15D7"/>
    <w:rsid w:val="004B2283"/>
    <w:rsid w:val="004B3C31"/>
    <w:rsid w:val="004B42CE"/>
    <w:rsid w:val="004B438C"/>
    <w:rsid w:val="004B449E"/>
    <w:rsid w:val="004B7C18"/>
    <w:rsid w:val="004D1DC8"/>
    <w:rsid w:val="004D4DCC"/>
    <w:rsid w:val="004D6B0A"/>
    <w:rsid w:val="004D745B"/>
    <w:rsid w:val="004E0AB0"/>
    <w:rsid w:val="004E2A52"/>
    <w:rsid w:val="004F50DD"/>
    <w:rsid w:val="004F6131"/>
    <w:rsid w:val="004F798B"/>
    <w:rsid w:val="00503B7C"/>
    <w:rsid w:val="0050539A"/>
    <w:rsid w:val="005055B1"/>
    <w:rsid w:val="005137CD"/>
    <w:rsid w:val="00514C96"/>
    <w:rsid w:val="0051589D"/>
    <w:rsid w:val="00515D41"/>
    <w:rsid w:val="00521384"/>
    <w:rsid w:val="005245EA"/>
    <w:rsid w:val="00527F68"/>
    <w:rsid w:val="005327B1"/>
    <w:rsid w:val="005338DA"/>
    <w:rsid w:val="00535E61"/>
    <w:rsid w:val="00541CDB"/>
    <w:rsid w:val="0054350B"/>
    <w:rsid w:val="00543CC1"/>
    <w:rsid w:val="0054444E"/>
    <w:rsid w:val="005460AF"/>
    <w:rsid w:val="00550FB9"/>
    <w:rsid w:val="00553A8F"/>
    <w:rsid w:val="00564DDE"/>
    <w:rsid w:val="005700D5"/>
    <w:rsid w:val="00570604"/>
    <w:rsid w:val="00583F07"/>
    <w:rsid w:val="0058405E"/>
    <w:rsid w:val="00585415"/>
    <w:rsid w:val="00586E47"/>
    <w:rsid w:val="0059238E"/>
    <w:rsid w:val="00594DE4"/>
    <w:rsid w:val="005A48E8"/>
    <w:rsid w:val="005B15B9"/>
    <w:rsid w:val="005B349A"/>
    <w:rsid w:val="005B3EEB"/>
    <w:rsid w:val="005B676F"/>
    <w:rsid w:val="005B7C70"/>
    <w:rsid w:val="005C1882"/>
    <w:rsid w:val="005C5112"/>
    <w:rsid w:val="005C5A18"/>
    <w:rsid w:val="005D38D2"/>
    <w:rsid w:val="005D3DF6"/>
    <w:rsid w:val="005D407D"/>
    <w:rsid w:val="005D5D24"/>
    <w:rsid w:val="005D6AFF"/>
    <w:rsid w:val="005E16D9"/>
    <w:rsid w:val="005E2EAF"/>
    <w:rsid w:val="005E4C74"/>
    <w:rsid w:val="005E5819"/>
    <w:rsid w:val="005E62BE"/>
    <w:rsid w:val="005E6897"/>
    <w:rsid w:val="005E6B2F"/>
    <w:rsid w:val="005E72EF"/>
    <w:rsid w:val="005F1861"/>
    <w:rsid w:val="005F54D0"/>
    <w:rsid w:val="0060611A"/>
    <w:rsid w:val="006077A7"/>
    <w:rsid w:val="00611BB9"/>
    <w:rsid w:val="00614115"/>
    <w:rsid w:val="006176CE"/>
    <w:rsid w:val="00620A0C"/>
    <w:rsid w:val="00620F8E"/>
    <w:rsid w:val="00622C58"/>
    <w:rsid w:val="006230A5"/>
    <w:rsid w:val="0062323A"/>
    <w:rsid w:val="00623314"/>
    <w:rsid w:val="00623C92"/>
    <w:rsid w:val="00624D4C"/>
    <w:rsid w:val="00631BF1"/>
    <w:rsid w:val="006326C5"/>
    <w:rsid w:val="00636DE1"/>
    <w:rsid w:val="006466FB"/>
    <w:rsid w:val="00652BCB"/>
    <w:rsid w:val="00652F78"/>
    <w:rsid w:val="00653820"/>
    <w:rsid w:val="0065736F"/>
    <w:rsid w:val="00660A63"/>
    <w:rsid w:val="006818E9"/>
    <w:rsid w:val="00684BF2"/>
    <w:rsid w:val="006874AC"/>
    <w:rsid w:val="00687DC5"/>
    <w:rsid w:val="00690994"/>
    <w:rsid w:val="00693368"/>
    <w:rsid w:val="00693974"/>
    <w:rsid w:val="00694D19"/>
    <w:rsid w:val="00695A65"/>
    <w:rsid w:val="006A0C4F"/>
    <w:rsid w:val="006A102D"/>
    <w:rsid w:val="006A5C6A"/>
    <w:rsid w:val="006A7C9D"/>
    <w:rsid w:val="006A7D71"/>
    <w:rsid w:val="006B1AAC"/>
    <w:rsid w:val="006B2EA1"/>
    <w:rsid w:val="006B3694"/>
    <w:rsid w:val="006B5947"/>
    <w:rsid w:val="006D1075"/>
    <w:rsid w:val="006D4133"/>
    <w:rsid w:val="006D4928"/>
    <w:rsid w:val="006E1510"/>
    <w:rsid w:val="006F0AD5"/>
    <w:rsid w:val="006F2C35"/>
    <w:rsid w:val="006F3CD0"/>
    <w:rsid w:val="007047A8"/>
    <w:rsid w:val="0070662B"/>
    <w:rsid w:val="00713055"/>
    <w:rsid w:val="007168E3"/>
    <w:rsid w:val="00723DEA"/>
    <w:rsid w:val="00726EC0"/>
    <w:rsid w:val="00731A58"/>
    <w:rsid w:val="00732F49"/>
    <w:rsid w:val="00737508"/>
    <w:rsid w:val="0074159C"/>
    <w:rsid w:val="0074161A"/>
    <w:rsid w:val="00742569"/>
    <w:rsid w:val="007438B5"/>
    <w:rsid w:val="00745823"/>
    <w:rsid w:val="00754A93"/>
    <w:rsid w:val="00756211"/>
    <w:rsid w:val="0076100D"/>
    <w:rsid w:val="007641B6"/>
    <w:rsid w:val="00774DBE"/>
    <w:rsid w:val="0077651B"/>
    <w:rsid w:val="007823C4"/>
    <w:rsid w:val="007925EA"/>
    <w:rsid w:val="00794B12"/>
    <w:rsid w:val="0079500A"/>
    <w:rsid w:val="00796B94"/>
    <w:rsid w:val="007A0152"/>
    <w:rsid w:val="007A5CA9"/>
    <w:rsid w:val="007B0AEA"/>
    <w:rsid w:val="007B3253"/>
    <w:rsid w:val="007B3C8A"/>
    <w:rsid w:val="007B585E"/>
    <w:rsid w:val="007B58E4"/>
    <w:rsid w:val="007C00D7"/>
    <w:rsid w:val="007C15EA"/>
    <w:rsid w:val="007C212E"/>
    <w:rsid w:val="007C2541"/>
    <w:rsid w:val="007C2ACE"/>
    <w:rsid w:val="007C3B1E"/>
    <w:rsid w:val="007C701F"/>
    <w:rsid w:val="007D03C4"/>
    <w:rsid w:val="007D41C6"/>
    <w:rsid w:val="007D55B7"/>
    <w:rsid w:val="007D64EF"/>
    <w:rsid w:val="007D7738"/>
    <w:rsid w:val="007D7E71"/>
    <w:rsid w:val="007E1454"/>
    <w:rsid w:val="007E1DA9"/>
    <w:rsid w:val="007E2624"/>
    <w:rsid w:val="007E6868"/>
    <w:rsid w:val="007F0812"/>
    <w:rsid w:val="007F2299"/>
    <w:rsid w:val="007F3F0B"/>
    <w:rsid w:val="007F5774"/>
    <w:rsid w:val="007F59D5"/>
    <w:rsid w:val="007F709C"/>
    <w:rsid w:val="008002DA"/>
    <w:rsid w:val="00803725"/>
    <w:rsid w:val="00804ADD"/>
    <w:rsid w:val="008150AA"/>
    <w:rsid w:val="00815593"/>
    <w:rsid w:val="00817AFA"/>
    <w:rsid w:val="0082027D"/>
    <w:rsid w:val="00822A82"/>
    <w:rsid w:val="00826AEC"/>
    <w:rsid w:val="008275F0"/>
    <w:rsid w:val="00827E3F"/>
    <w:rsid w:val="008323DF"/>
    <w:rsid w:val="008352EE"/>
    <w:rsid w:val="00835F9E"/>
    <w:rsid w:val="008374BB"/>
    <w:rsid w:val="00856FD1"/>
    <w:rsid w:val="008574DE"/>
    <w:rsid w:val="008600E3"/>
    <w:rsid w:val="00860A6B"/>
    <w:rsid w:val="008614B1"/>
    <w:rsid w:val="00863F73"/>
    <w:rsid w:val="008667D9"/>
    <w:rsid w:val="00872CDE"/>
    <w:rsid w:val="008752BB"/>
    <w:rsid w:val="00875343"/>
    <w:rsid w:val="00876B6B"/>
    <w:rsid w:val="00885D22"/>
    <w:rsid w:val="00886A58"/>
    <w:rsid w:val="00892576"/>
    <w:rsid w:val="008956EF"/>
    <w:rsid w:val="008A0C4D"/>
    <w:rsid w:val="008A42D2"/>
    <w:rsid w:val="008A5976"/>
    <w:rsid w:val="008A6B61"/>
    <w:rsid w:val="008A7DEF"/>
    <w:rsid w:val="008B54C0"/>
    <w:rsid w:val="008B7092"/>
    <w:rsid w:val="008C27DB"/>
    <w:rsid w:val="008C395E"/>
    <w:rsid w:val="008C4EBE"/>
    <w:rsid w:val="008C59E3"/>
    <w:rsid w:val="008C7AF3"/>
    <w:rsid w:val="008D1553"/>
    <w:rsid w:val="008D3145"/>
    <w:rsid w:val="008D32BE"/>
    <w:rsid w:val="008E06D7"/>
    <w:rsid w:val="008E7A62"/>
    <w:rsid w:val="008F0246"/>
    <w:rsid w:val="008F3978"/>
    <w:rsid w:val="0090123F"/>
    <w:rsid w:val="00907A55"/>
    <w:rsid w:val="0091305C"/>
    <w:rsid w:val="00914BE2"/>
    <w:rsid w:val="00921190"/>
    <w:rsid w:val="00921760"/>
    <w:rsid w:val="009277A1"/>
    <w:rsid w:val="009302C8"/>
    <w:rsid w:val="0093502F"/>
    <w:rsid w:val="00936FA9"/>
    <w:rsid w:val="00937E32"/>
    <w:rsid w:val="009412C8"/>
    <w:rsid w:val="00941E21"/>
    <w:rsid w:val="009434C6"/>
    <w:rsid w:val="00944178"/>
    <w:rsid w:val="00947E8A"/>
    <w:rsid w:val="00960497"/>
    <w:rsid w:val="00960B18"/>
    <w:rsid w:val="009614F3"/>
    <w:rsid w:val="00961D31"/>
    <w:rsid w:val="00964D4D"/>
    <w:rsid w:val="009735C7"/>
    <w:rsid w:val="009742B1"/>
    <w:rsid w:val="00975B83"/>
    <w:rsid w:val="00980909"/>
    <w:rsid w:val="009809FB"/>
    <w:rsid w:val="00980B8A"/>
    <w:rsid w:val="009837F4"/>
    <w:rsid w:val="009872DA"/>
    <w:rsid w:val="009872E0"/>
    <w:rsid w:val="0099347E"/>
    <w:rsid w:val="009A611D"/>
    <w:rsid w:val="009B0960"/>
    <w:rsid w:val="009B4CE5"/>
    <w:rsid w:val="009B582A"/>
    <w:rsid w:val="009B5FBB"/>
    <w:rsid w:val="009C38E9"/>
    <w:rsid w:val="009C4AD1"/>
    <w:rsid w:val="009C5F0C"/>
    <w:rsid w:val="009C5F3C"/>
    <w:rsid w:val="009C74F6"/>
    <w:rsid w:val="009D5368"/>
    <w:rsid w:val="009D6A78"/>
    <w:rsid w:val="009E238D"/>
    <w:rsid w:val="009E4C96"/>
    <w:rsid w:val="009E7BEC"/>
    <w:rsid w:val="009F1A28"/>
    <w:rsid w:val="009F1E0B"/>
    <w:rsid w:val="009F31CB"/>
    <w:rsid w:val="009F5BB8"/>
    <w:rsid w:val="00A01BFE"/>
    <w:rsid w:val="00A02DCF"/>
    <w:rsid w:val="00A03D9A"/>
    <w:rsid w:val="00A056C0"/>
    <w:rsid w:val="00A05BAD"/>
    <w:rsid w:val="00A07C77"/>
    <w:rsid w:val="00A13BBC"/>
    <w:rsid w:val="00A13DDA"/>
    <w:rsid w:val="00A13F00"/>
    <w:rsid w:val="00A15D4A"/>
    <w:rsid w:val="00A21B10"/>
    <w:rsid w:val="00A23CD0"/>
    <w:rsid w:val="00A2601E"/>
    <w:rsid w:val="00A30CD8"/>
    <w:rsid w:val="00A37435"/>
    <w:rsid w:val="00A42356"/>
    <w:rsid w:val="00A43DE0"/>
    <w:rsid w:val="00A474BC"/>
    <w:rsid w:val="00A511B5"/>
    <w:rsid w:val="00A51492"/>
    <w:rsid w:val="00A53930"/>
    <w:rsid w:val="00A541EF"/>
    <w:rsid w:val="00A5758F"/>
    <w:rsid w:val="00A62303"/>
    <w:rsid w:val="00A702D1"/>
    <w:rsid w:val="00A72F51"/>
    <w:rsid w:val="00A74361"/>
    <w:rsid w:val="00A75557"/>
    <w:rsid w:val="00A8669D"/>
    <w:rsid w:val="00A86F97"/>
    <w:rsid w:val="00A908BB"/>
    <w:rsid w:val="00A9125A"/>
    <w:rsid w:val="00A92921"/>
    <w:rsid w:val="00AA228B"/>
    <w:rsid w:val="00AA3264"/>
    <w:rsid w:val="00AA41C3"/>
    <w:rsid w:val="00AA68E0"/>
    <w:rsid w:val="00AA70F3"/>
    <w:rsid w:val="00AB6C63"/>
    <w:rsid w:val="00AB7E11"/>
    <w:rsid w:val="00AC4122"/>
    <w:rsid w:val="00AC46BD"/>
    <w:rsid w:val="00AC5053"/>
    <w:rsid w:val="00AD203E"/>
    <w:rsid w:val="00AD2DA5"/>
    <w:rsid w:val="00AE0B11"/>
    <w:rsid w:val="00AE291C"/>
    <w:rsid w:val="00AE4A8F"/>
    <w:rsid w:val="00AE7EC6"/>
    <w:rsid w:val="00AF12D5"/>
    <w:rsid w:val="00AF298C"/>
    <w:rsid w:val="00AF6B20"/>
    <w:rsid w:val="00B02300"/>
    <w:rsid w:val="00B04573"/>
    <w:rsid w:val="00B04712"/>
    <w:rsid w:val="00B05729"/>
    <w:rsid w:val="00B06148"/>
    <w:rsid w:val="00B07A86"/>
    <w:rsid w:val="00B13F29"/>
    <w:rsid w:val="00B22AD4"/>
    <w:rsid w:val="00B24E45"/>
    <w:rsid w:val="00B25847"/>
    <w:rsid w:val="00B27047"/>
    <w:rsid w:val="00B308F2"/>
    <w:rsid w:val="00B31C82"/>
    <w:rsid w:val="00B34DAD"/>
    <w:rsid w:val="00B36713"/>
    <w:rsid w:val="00B4567C"/>
    <w:rsid w:val="00B469A6"/>
    <w:rsid w:val="00B50D64"/>
    <w:rsid w:val="00B54B02"/>
    <w:rsid w:val="00B55062"/>
    <w:rsid w:val="00B57C14"/>
    <w:rsid w:val="00B60A29"/>
    <w:rsid w:val="00B60AE2"/>
    <w:rsid w:val="00B64D20"/>
    <w:rsid w:val="00B70776"/>
    <w:rsid w:val="00B84605"/>
    <w:rsid w:val="00B84BFB"/>
    <w:rsid w:val="00B87976"/>
    <w:rsid w:val="00B90107"/>
    <w:rsid w:val="00B920D0"/>
    <w:rsid w:val="00B92907"/>
    <w:rsid w:val="00B97900"/>
    <w:rsid w:val="00B97AA6"/>
    <w:rsid w:val="00BA12B1"/>
    <w:rsid w:val="00BA4107"/>
    <w:rsid w:val="00BB509A"/>
    <w:rsid w:val="00BB7A58"/>
    <w:rsid w:val="00BC0467"/>
    <w:rsid w:val="00BC397E"/>
    <w:rsid w:val="00BC42CE"/>
    <w:rsid w:val="00BC59BC"/>
    <w:rsid w:val="00BC6E95"/>
    <w:rsid w:val="00BD64F3"/>
    <w:rsid w:val="00BE2562"/>
    <w:rsid w:val="00BE2E28"/>
    <w:rsid w:val="00BE2FE9"/>
    <w:rsid w:val="00BE4A48"/>
    <w:rsid w:val="00BE5FA1"/>
    <w:rsid w:val="00BE6938"/>
    <w:rsid w:val="00BF17B1"/>
    <w:rsid w:val="00BF19AB"/>
    <w:rsid w:val="00BF74DF"/>
    <w:rsid w:val="00C01CDD"/>
    <w:rsid w:val="00C03866"/>
    <w:rsid w:val="00C041FE"/>
    <w:rsid w:val="00C04284"/>
    <w:rsid w:val="00C07DA1"/>
    <w:rsid w:val="00C125DC"/>
    <w:rsid w:val="00C146C5"/>
    <w:rsid w:val="00C17DA8"/>
    <w:rsid w:val="00C20880"/>
    <w:rsid w:val="00C221F2"/>
    <w:rsid w:val="00C23D6E"/>
    <w:rsid w:val="00C24189"/>
    <w:rsid w:val="00C26FEF"/>
    <w:rsid w:val="00C27F52"/>
    <w:rsid w:val="00C35AB3"/>
    <w:rsid w:val="00C46DCC"/>
    <w:rsid w:val="00C5339C"/>
    <w:rsid w:val="00C6053A"/>
    <w:rsid w:val="00C619A4"/>
    <w:rsid w:val="00C62A9B"/>
    <w:rsid w:val="00C666D7"/>
    <w:rsid w:val="00C668FB"/>
    <w:rsid w:val="00C67115"/>
    <w:rsid w:val="00C71148"/>
    <w:rsid w:val="00C80113"/>
    <w:rsid w:val="00C80225"/>
    <w:rsid w:val="00C805FD"/>
    <w:rsid w:val="00C8316C"/>
    <w:rsid w:val="00C8491A"/>
    <w:rsid w:val="00C916C9"/>
    <w:rsid w:val="00C9175E"/>
    <w:rsid w:val="00C921DF"/>
    <w:rsid w:val="00C92F9C"/>
    <w:rsid w:val="00C937C9"/>
    <w:rsid w:val="00C94237"/>
    <w:rsid w:val="00C94D63"/>
    <w:rsid w:val="00C9719C"/>
    <w:rsid w:val="00C9796C"/>
    <w:rsid w:val="00CA353F"/>
    <w:rsid w:val="00CB6012"/>
    <w:rsid w:val="00CC3946"/>
    <w:rsid w:val="00CC4FE7"/>
    <w:rsid w:val="00CC5E6D"/>
    <w:rsid w:val="00CC60B3"/>
    <w:rsid w:val="00CD7385"/>
    <w:rsid w:val="00CD7E66"/>
    <w:rsid w:val="00CD7EB9"/>
    <w:rsid w:val="00CE06FD"/>
    <w:rsid w:val="00CE09AC"/>
    <w:rsid w:val="00CE0F21"/>
    <w:rsid w:val="00CE2C9C"/>
    <w:rsid w:val="00CE4255"/>
    <w:rsid w:val="00CF05B3"/>
    <w:rsid w:val="00CF1322"/>
    <w:rsid w:val="00CF651B"/>
    <w:rsid w:val="00CF6A8B"/>
    <w:rsid w:val="00CF6CC1"/>
    <w:rsid w:val="00CF6E7C"/>
    <w:rsid w:val="00D01EE1"/>
    <w:rsid w:val="00D0241C"/>
    <w:rsid w:val="00D053A4"/>
    <w:rsid w:val="00D1219C"/>
    <w:rsid w:val="00D14F7C"/>
    <w:rsid w:val="00D165D8"/>
    <w:rsid w:val="00D204EB"/>
    <w:rsid w:val="00D218B7"/>
    <w:rsid w:val="00D21A0D"/>
    <w:rsid w:val="00D225F6"/>
    <w:rsid w:val="00D246B8"/>
    <w:rsid w:val="00D24EFF"/>
    <w:rsid w:val="00D312A8"/>
    <w:rsid w:val="00D34479"/>
    <w:rsid w:val="00D40011"/>
    <w:rsid w:val="00D425DB"/>
    <w:rsid w:val="00D42CD2"/>
    <w:rsid w:val="00D44FDA"/>
    <w:rsid w:val="00D47249"/>
    <w:rsid w:val="00D47EA7"/>
    <w:rsid w:val="00D50B65"/>
    <w:rsid w:val="00D5179E"/>
    <w:rsid w:val="00D53B42"/>
    <w:rsid w:val="00D541DB"/>
    <w:rsid w:val="00D54E54"/>
    <w:rsid w:val="00D5643E"/>
    <w:rsid w:val="00D5777D"/>
    <w:rsid w:val="00D578BB"/>
    <w:rsid w:val="00D6150E"/>
    <w:rsid w:val="00D61ABD"/>
    <w:rsid w:val="00D623D4"/>
    <w:rsid w:val="00D64262"/>
    <w:rsid w:val="00D70912"/>
    <w:rsid w:val="00D731CD"/>
    <w:rsid w:val="00D748D0"/>
    <w:rsid w:val="00D76434"/>
    <w:rsid w:val="00D81287"/>
    <w:rsid w:val="00D925EA"/>
    <w:rsid w:val="00DA1C9D"/>
    <w:rsid w:val="00DA1FA8"/>
    <w:rsid w:val="00DA4711"/>
    <w:rsid w:val="00DA756A"/>
    <w:rsid w:val="00DB20EF"/>
    <w:rsid w:val="00DB260E"/>
    <w:rsid w:val="00DB2DCD"/>
    <w:rsid w:val="00DB62A3"/>
    <w:rsid w:val="00DC2E26"/>
    <w:rsid w:val="00DD053A"/>
    <w:rsid w:val="00DD7AB8"/>
    <w:rsid w:val="00DE14B0"/>
    <w:rsid w:val="00DE14CB"/>
    <w:rsid w:val="00DE4528"/>
    <w:rsid w:val="00DE4EC6"/>
    <w:rsid w:val="00DE5270"/>
    <w:rsid w:val="00DF7E5E"/>
    <w:rsid w:val="00DF7FFE"/>
    <w:rsid w:val="00E01AD0"/>
    <w:rsid w:val="00E033AB"/>
    <w:rsid w:val="00E106FB"/>
    <w:rsid w:val="00E12C35"/>
    <w:rsid w:val="00E14AA5"/>
    <w:rsid w:val="00E16D5C"/>
    <w:rsid w:val="00E20A07"/>
    <w:rsid w:val="00E20C9C"/>
    <w:rsid w:val="00E21532"/>
    <w:rsid w:val="00E32D04"/>
    <w:rsid w:val="00E3433F"/>
    <w:rsid w:val="00E35F2E"/>
    <w:rsid w:val="00E42E02"/>
    <w:rsid w:val="00E43528"/>
    <w:rsid w:val="00E44F6A"/>
    <w:rsid w:val="00E53380"/>
    <w:rsid w:val="00E53CEC"/>
    <w:rsid w:val="00E53ED1"/>
    <w:rsid w:val="00E544ED"/>
    <w:rsid w:val="00E56A85"/>
    <w:rsid w:val="00E5789B"/>
    <w:rsid w:val="00E6115F"/>
    <w:rsid w:val="00E62BE6"/>
    <w:rsid w:val="00E67576"/>
    <w:rsid w:val="00E70052"/>
    <w:rsid w:val="00E74CB1"/>
    <w:rsid w:val="00E77E64"/>
    <w:rsid w:val="00E81D95"/>
    <w:rsid w:val="00E8241C"/>
    <w:rsid w:val="00E85F68"/>
    <w:rsid w:val="00E869B3"/>
    <w:rsid w:val="00E87063"/>
    <w:rsid w:val="00E924FC"/>
    <w:rsid w:val="00EA0A41"/>
    <w:rsid w:val="00EA37CD"/>
    <w:rsid w:val="00EA5F55"/>
    <w:rsid w:val="00EB080A"/>
    <w:rsid w:val="00EB4EE3"/>
    <w:rsid w:val="00EB56CE"/>
    <w:rsid w:val="00EB5E2C"/>
    <w:rsid w:val="00EC5828"/>
    <w:rsid w:val="00EC692C"/>
    <w:rsid w:val="00EC6B14"/>
    <w:rsid w:val="00ED3A29"/>
    <w:rsid w:val="00ED6311"/>
    <w:rsid w:val="00ED636A"/>
    <w:rsid w:val="00ED7C59"/>
    <w:rsid w:val="00ED7F5E"/>
    <w:rsid w:val="00EE1BD2"/>
    <w:rsid w:val="00EE38D5"/>
    <w:rsid w:val="00EE60FD"/>
    <w:rsid w:val="00EF0D4C"/>
    <w:rsid w:val="00EF2A59"/>
    <w:rsid w:val="00EF6736"/>
    <w:rsid w:val="00F0005D"/>
    <w:rsid w:val="00F02EEF"/>
    <w:rsid w:val="00F04DC7"/>
    <w:rsid w:val="00F0548E"/>
    <w:rsid w:val="00F10490"/>
    <w:rsid w:val="00F127E1"/>
    <w:rsid w:val="00F15405"/>
    <w:rsid w:val="00F165CB"/>
    <w:rsid w:val="00F17738"/>
    <w:rsid w:val="00F2422B"/>
    <w:rsid w:val="00F24426"/>
    <w:rsid w:val="00F24550"/>
    <w:rsid w:val="00F26C14"/>
    <w:rsid w:val="00F279EE"/>
    <w:rsid w:val="00F3097A"/>
    <w:rsid w:val="00F30A7C"/>
    <w:rsid w:val="00F3147D"/>
    <w:rsid w:val="00F33E5B"/>
    <w:rsid w:val="00F42A0F"/>
    <w:rsid w:val="00F44E87"/>
    <w:rsid w:val="00F47673"/>
    <w:rsid w:val="00F500CF"/>
    <w:rsid w:val="00F5488D"/>
    <w:rsid w:val="00F65A85"/>
    <w:rsid w:val="00F66029"/>
    <w:rsid w:val="00F7148B"/>
    <w:rsid w:val="00F7223D"/>
    <w:rsid w:val="00F74A4D"/>
    <w:rsid w:val="00F800C2"/>
    <w:rsid w:val="00F80B6C"/>
    <w:rsid w:val="00F8756A"/>
    <w:rsid w:val="00F938CD"/>
    <w:rsid w:val="00F95D0B"/>
    <w:rsid w:val="00F95F03"/>
    <w:rsid w:val="00F96CA7"/>
    <w:rsid w:val="00FA2CDA"/>
    <w:rsid w:val="00FA6C6C"/>
    <w:rsid w:val="00FB2DA9"/>
    <w:rsid w:val="00FB39B8"/>
    <w:rsid w:val="00FB486F"/>
    <w:rsid w:val="00FB508D"/>
    <w:rsid w:val="00FC49EB"/>
    <w:rsid w:val="00FC56D8"/>
    <w:rsid w:val="00FC76EF"/>
    <w:rsid w:val="00FD06B4"/>
    <w:rsid w:val="00FD5CAB"/>
    <w:rsid w:val="00FE7536"/>
    <w:rsid w:val="00FF22FA"/>
    <w:rsid w:val="00FF3553"/>
    <w:rsid w:val="00FF4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Pr>
      <w:sz w:val="24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pPr>
      <w:tabs>
        <w:tab w:val="center" w:pos="4153"/>
        <w:tab w:val="right" w:pos="8306"/>
      </w:tabs>
    </w:pPr>
  </w:style>
  <w:style w:type="paragraph" w:styleId="Porat">
    <w:name w:val="footer"/>
    <w:basedOn w:val="prastasis"/>
    <w:pPr>
      <w:tabs>
        <w:tab w:val="center" w:pos="4153"/>
        <w:tab w:val="right" w:pos="8306"/>
      </w:tabs>
    </w:pPr>
  </w:style>
  <w:style w:type="character" w:styleId="Hipersaitas">
    <w:name w:val="Hyperlink"/>
    <w:uiPriority w:val="99"/>
    <w:qFormat/>
    <w:rPr>
      <w:color w:val="auto"/>
      <w:u w:val="none"/>
    </w:rPr>
  </w:style>
  <w:style w:type="character" w:styleId="Puslapionumeris">
    <w:name w:val="page number"/>
    <w:basedOn w:val="Numatytasispastraiposriftas"/>
  </w:style>
  <w:style w:type="paragraph" w:styleId="Pagrindinistekstas">
    <w:name w:val="Body Text"/>
    <w:basedOn w:val="prastasis"/>
    <w:pPr>
      <w:jc w:val="both"/>
    </w:pPr>
  </w:style>
  <w:style w:type="paragraph" w:styleId="Pagrindiniotekstotrauka">
    <w:name w:val="Body Text Indent"/>
    <w:basedOn w:val="prastasis"/>
    <w:pPr>
      <w:ind w:firstLine="720"/>
      <w:jc w:val="both"/>
    </w:pPr>
  </w:style>
  <w:style w:type="paragraph" w:styleId="HTMLiankstoformatuotas">
    <w:name w:val="HTML Preformatted"/>
    <w:basedOn w:val="prastasis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z w:val="20"/>
      <w:lang w:val="en-GB"/>
    </w:rPr>
  </w:style>
  <w:style w:type="character" w:styleId="Perirtashipersaitas">
    <w:name w:val="FollowedHyperlink"/>
    <w:rPr>
      <w:color w:val="800080"/>
      <w:u w:val="single"/>
    </w:rPr>
  </w:style>
  <w:style w:type="table" w:styleId="Lentelstinklelis">
    <w:name w:val="Table Grid"/>
    <w:basedOn w:val="prastojilentel"/>
    <w:uiPriority w:val="59"/>
    <w:rsid w:val="009B4C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semiHidden/>
    <w:rsid w:val="00D01EE1"/>
    <w:rPr>
      <w:rFonts w:ascii="Tahoma" w:hAnsi="Tahoma" w:cs="Tahoma"/>
      <w:sz w:val="16"/>
      <w:szCs w:val="16"/>
    </w:rPr>
  </w:style>
  <w:style w:type="paragraph" w:customStyle="1" w:styleId="Char">
    <w:name w:val="Char"/>
    <w:basedOn w:val="prastasis"/>
    <w:rsid w:val="0074159C"/>
    <w:pPr>
      <w:spacing w:after="160" w:line="240" w:lineRule="exact"/>
    </w:pPr>
    <w:rPr>
      <w:rFonts w:ascii="Tahoma" w:hAnsi="Tahoma"/>
      <w:sz w:val="20"/>
      <w:lang w:val="en-US"/>
    </w:rPr>
  </w:style>
  <w:style w:type="character" w:customStyle="1" w:styleId="apple-converted-space">
    <w:name w:val="apple-converted-space"/>
    <w:rsid w:val="00252317"/>
  </w:style>
  <w:style w:type="character" w:styleId="Neapdorotaspaminjimas">
    <w:name w:val="Unresolved Mention"/>
    <w:uiPriority w:val="99"/>
    <w:semiHidden/>
    <w:unhideWhenUsed/>
    <w:rsid w:val="000036F0"/>
    <w:rPr>
      <w:color w:val="605E5C"/>
      <w:shd w:val="clear" w:color="auto" w:fill="E1DFDD"/>
    </w:rPr>
  </w:style>
  <w:style w:type="character" w:styleId="Komentaronuoroda">
    <w:name w:val="annotation reference"/>
    <w:basedOn w:val="Numatytasispastraiposriftas"/>
    <w:rsid w:val="00C94D63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rsid w:val="00C94D63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C94D63"/>
    <w:rPr>
      <w:lang w:eastAsia="en-US"/>
    </w:rPr>
  </w:style>
  <w:style w:type="paragraph" w:styleId="Komentarotema">
    <w:name w:val="annotation subject"/>
    <w:basedOn w:val="Komentarotekstas"/>
    <w:next w:val="Komentarotekstas"/>
    <w:link w:val="KomentarotemaDiagrama"/>
    <w:rsid w:val="00C94D63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rsid w:val="00C94D63"/>
    <w:rPr>
      <w:b/>
      <w:bCs/>
      <w:lang w:eastAsia="en-US"/>
    </w:rPr>
  </w:style>
  <w:style w:type="paragraph" w:styleId="Pataisymai">
    <w:name w:val="Revision"/>
    <w:hidden/>
    <w:uiPriority w:val="99"/>
    <w:semiHidden/>
    <w:rsid w:val="00B90107"/>
    <w:rPr>
      <w:sz w:val="24"/>
      <w:lang w:eastAsia="en-US"/>
    </w:rPr>
  </w:style>
  <w:style w:type="paragraph" w:styleId="Sraopastraipa">
    <w:name w:val="List Paragraph"/>
    <w:basedOn w:val="prastasis"/>
    <w:uiPriority w:val="34"/>
    <w:qFormat/>
    <w:rsid w:val="006F0AD5"/>
    <w:pPr>
      <w:ind w:left="720"/>
      <w:contextualSpacing/>
    </w:pPr>
  </w:style>
  <w:style w:type="paragraph" w:customStyle="1" w:styleId="Recipient">
    <w:name w:val="Recipient"/>
    <w:basedOn w:val="prastasis"/>
    <w:uiPriority w:val="3"/>
    <w:qFormat/>
    <w:rsid w:val="00427E84"/>
    <w:pPr>
      <w:spacing w:before="840" w:after="40"/>
    </w:pPr>
    <w:rPr>
      <w:rFonts w:asciiTheme="minorHAnsi" w:eastAsiaTheme="minorHAnsi" w:hAnsiTheme="minorHAnsi" w:cstheme="minorBidi"/>
      <w:b/>
      <w:bCs/>
      <w:color w:val="000000" w:themeColor="text1"/>
      <w:kern w:val="20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90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34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49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49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36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993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23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1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95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65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86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915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96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1957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3785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46734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6126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3663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8627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632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6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1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3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6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?><Relationships xmlns:rel="http://schemas.openxmlformats.org/package/2006/relationships" xmlns="http://schemas.openxmlformats.org/package/2006/relationships"><Relationship TargetMode="External" Target="https://ntakd.lrv.lt/uploads/ntakd/documents/files/NTAKD%20metodines%20rekomendacijos%2Bvirselis(1).pdf" Type="http://schemas.openxmlformats.org/officeDocument/2006/relationships/hyperlink" Id="rId8"></Relationship><Relationship Target="fontTable.xml" Type="http://schemas.openxmlformats.org/officeDocument/2006/relationships/fontTable" Id="rId13"></Relationship><Relationship Target="styles.xml" Type="http://schemas.openxmlformats.org/officeDocument/2006/relationships/styles" Id="rId3"></Relationship><Relationship Target="endnotes.xml" Type="http://schemas.openxmlformats.org/officeDocument/2006/relationships/endnotes" Id="rId7"></Relationship><Relationship Target="header3.xml" Type="http://schemas.openxmlformats.org/officeDocument/2006/relationships/header" Id="rId12"></Relationship><Relationship Target="numbering.xml" Type="http://schemas.openxmlformats.org/officeDocument/2006/relationships/numbering" Id="rId2"></Relationship><Relationship Target="../customXml/item1.xml" Type="http://schemas.openxmlformats.org/officeDocument/2006/relationships/customXml" Id="rId1"></Relationship><Relationship Target="footnotes.xml" Type="http://schemas.openxmlformats.org/officeDocument/2006/relationships/footnotes" Id="rId6"></Relationship><Relationship Target="header2.xml" Type="http://schemas.openxmlformats.org/officeDocument/2006/relationships/header" Id="rId11"></Relationship><Relationship Target="webSettings.xml" Type="http://schemas.openxmlformats.org/officeDocument/2006/relationships/webSettings" Id="rId5"></Relationship><Relationship Target="header1.xml" Type="http://schemas.openxmlformats.org/officeDocument/2006/relationships/header" Id="rId10"></Relationship><Relationship Target="settings.xml" Type="http://schemas.openxmlformats.org/officeDocument/2006/relationships/settings" Id="rId4"></Relationship><Relationship TargetMode="External" Target="https://www.youtube.com/watch?v=-cLlPCBVPCo" Type="http://schemas.openxmlformats.org/officeDocument/2006/relationships/hyperlink" Id="rId9"></Relationship><Relationship Target="theme/theme1.xml" Type="http://schemas.openxmlformats.org/officeDocument/2006/relationships/theme" Id="rId14"></Relationship></Relationships>
</file>

<file path=word/_rels/header3.xml.rels><?xml version="1.0" encoding="UTF-8" ?><Relationships xmlns:rel="http://schemas.openxmlformats.org/package/2006/relationships" xmlns="http://schemas.openxmlformats.org/package/2006/relationships"><Relationship Target="embeddings/oleObject1.bin" Type="http://schemas.openxmlformats.org/officeDocument/2006/relationships/oleObject" Id="rId2"></Relationship><Relationship Target="media/image1.png" Type="http://schemas.openxmlformats.org/officeDocument/2006/relationships/image" Id="rId1"></Relationship></Relationships>
</file>

<file path=word/_rels/settings.xml.rels><?xml version="1.0" encoding="UTF-8" ?><Relationships xmlns:rel="http://schemas.openxmlformats.org/package/2006/relationships" xmlns="http://schemas.openxmlformats.org/package/2006/relationships"><Relationship TargetMode="External" Target="file:///C:\Documents%20and%20Settings\Administrator\Application%20Data\Microsoft\Templates\NKD%20blankas.dot" Type="http://schemas.openxmlformats.org/officeDocument/2006/relationships/attachedTemplate" Id="rId1"></Relationship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CBAEC3-C9B6-4CA5-B11A-9E754837C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NKD blankas</Template>
  <TotalTime>1</TotalTime>
  <Pages>2</Pages>
  <Words>1380</Words>
  <Characters>787</Characters>
  <Application>Microsoft Office Word</Application>
  <DocSecurity>0</DocSecurity>
  <Lines>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NTAKD rasto blankas (LT)</vt:lpstr>
      <vt:lpstr>NTAKD rasto blankas (LT)</vt:lpstr>
    </vt:vector>
  </TitlesOfParts>
  <Company/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NTAKD rasto blankas (LT)</dc:title>
  <dc:subject/>
  <dc:creator>nkd</dc:creator>
  <cp:keywords/>
  <cp:lastModifiedBy>Aneta Abromavičiūtė</cp:lastModifiedBy>
  <cp:revision>2</cp:revision>
  <cp:lastPrinted>2016-06-16T06:33:00Z</cp:lastPrinted>
  <dcterms:created xsi:type="dcterms:W3CDTF">2023-09-14T13:33:00Z</dcterms:created>
  <dcterms:modified xsi:type="dcterms:W3CDTF">2023-09-14T13:33:00Z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C_AdditionalMakersMail">
    <vt:lpwstr>aneta.abromaviciute@ntakd.lt</vt:lpwstr>
  </property>
  <property fmtid="{D5CDD505-2E9C-101B-9397-08002B2CF9AE}" pid="3" name="DISC_Consignor">
    <vt:lpwstr> </vt:lpwstr>
  </property>
  <property fmtid="{D5CDD505-2E9C-101B-9397-08002B2CF9AE}" pid="4" name="DIScgiUrl">
    <vt:lpwstr>http://edvs.epaslaugos.lt/cs/idcplg</vt:lpwstr>
  </property>
  <property fmtid="{D5CDD505-2E9C-101B-9397-08002B2CF9AE}" pid="5" name="DISC_MainMakerMail">
    <vt:lpwstr>aneta.abromaviciute@ntakd.lt</vt:lpwstr>
  </property>
  <property fmtid="{D5CDD505-2E9C-101B-9397-08002B2CF9AE}" pid="6" name="DISdDocName">
    <vt:lpwstr>11628113</vt:lpwstr>
  </property>
  <property fmtid="{D5CDD505-2E9C-101B-9397-08002B2CF9AE}" pid="7" name="DISTaskPaneUrl">
    <vt:lpwstr>http://edvs.epaslaugos.lt/cs/idcplg?ClientControlled=DocMan&amp;coreContentOnly=1&amp;WebdavRequest=1&amp;IdcService=DOC_INFO&amp;dID=1928123</vt:lpwstr>
  </property>
  <property fmtid="{D5CDD505-2E9C-101B-9397-08002B2CF9AE}" pid="8" name="DISC_Title">
    <vt:lpwstr>DĖL METODINIŲ REKOMENDACIJŲ MOKYKLOMS</vt:lpwstr>
  </property>
  <property fmtid="{D5CDD505-2E9C-101B-9397-08002B2CF9AE}" pid="9" name="DISC_AdditionalMakers">
    <vt:lpwstr>Aneta Abromavičiūtė</vt:lpwstr>
  </property>
  <property fmtid="{D5CDD505-2E9C-101B-9397-08002B2CF9AE}" pid="10" name="DISC_OrgAuthor">
    <vt:lpwstr>Narkotikų, tabako ir alkoholio kontrolės departamentas</vt:lpwstr>
  </property>
  <property fmtid="{D5CDD505-2E9C-101B-9397-08002B2CF9AE}" pid="11" name="DISC_AdditionalTutors">
    <vt:lpwstr> </vt:lpwstr>
  </property>
  <property fmtid="{D5CDD505-2E9C-101B-9397-08002B2CF9AE}" pid="12" name="DISC_SignersGroup">
    <vt:lpwstr>Gražina Belian</vt:lpwstr>
  </property>
  <property fmtid="{D5CDD505-2E9C-101B-9397-08002B2CF9AE}" pid="13" name="DISC_OrgApprovers">
    <vt:lpwstr> </vt:lpwstr>
  </property>
  <property fmtid="{D5CDD505-2E9C-101B-9397-08002B2CF9AE}" pid="14" name="DISC_Signer">
    <vt:lpwstr> </vt:lpwstr>
  </property>
  <property fmtid="{D5CDD505-2E9C-101B-9397-08002B2CF9AE}" pid="15" name="DISC_MainMakerPhone">
    <vt:lpwstr>+37069058295</vt:lpwstr>
  </property>
  <property fmtid="{D5CDD505-2E9C-101B-9397-08002B2CF9AE}" pid="16" name="DISC_AdditionalApproversMail">
    <vt:lpwstr>ausra.zelviene@ntakd.lt</vt:lpwstr>
  </property>
  <property fmtid="{D5CDD505-2E9C-101B-9397-08002B2CF9AE}" pid="17" name="DISidcName">
    <vt:lpwstr>edvsast1viisplocal16200</vt:lpwstr>
  </property>
  <property fmtid="{D5CDD505-2E9C-101B-9397-08002B2CF9AE}" pid="18" name="DISProperties">
    <vt:lpwstr>DISC_AdditionalMakersMail,DISC_Consignor,DIScgiUrl,DISC_MainMakerMail,DISdDocName,DISTaskPaneUrl,DISC_Title,DISC_AdditionalMakers,DISC_OrgAuthor,DISC_AdditionalTutors,DISC_SignersGroup,DISC_OrgApprovers,DISC_Signer,DISC_MainMakerPhone,DISC_AdditionalApproversMail,DISidcName,DISC_AdditionalMakersPhone,DISdUser,DISC_AdditionalApprovers,DISdID,DISC_MainMaker,DISC_TutorPhone,DISC_AdditionalTutorsMail,DISC_AdditionalTutorsPhone,DISC_Tutor,DISC_TutorMail,DISC_Consignee</vt:lpwstr>
  </property>
  <property fmtid="{D5CDD505-2E9C-101B-9397-08002B2CF9AE}" pid="19" name="DISC_AdditionalMakersPhone">
    <vt:lpwstr>+37069058295</vt:lpwstr>
  </property>
  <property fmtid="{D5CDD505-2E9C-101B-9397-08002B2CF9AE}" pid="20" name="DISdUser">
    <vt:lpwstr>ausrazel</vt:lpwstr>
  </property>
  <property fmtid="{D5CDD505-2E9C-101B-9397-08002B2CF9AE}" pid="21" name="DISC_AdditionalApprovers">
    <vt:lpwstr>Aušra Želvienė</vt:lpwstr>
  </property>
  <property fmtid="{D5CDD505-2E9C-101B-9397-08002B2CF9AE}" pid="22" name="DISdID">
    <vt:lpwstr>1928123</vt:lpwstr>
  </property>
  <property fmtid="{D5CDD505-2E9C-101B-9397-08002B2CF9AE}" pid="23" name="DISC_MainMaker">
    <vt:lpwstr>Aneta Abromavičiūtė</vt:lpwstr>
  </property>
  <property fmtid="{D5CDD505-2E9C-101B-9397-08002B2CF9AE}" pid="24" name="DISC_TutorPhone">
    <vt:lpwstr> </vt:lpwstr>
  </property>
  <property fmtid="{D5CDD505-2E9C-101B-9397-08002B2CF9AE}" pid="25" name="DISC_AdditionalTutorsMail">
    <vt:lpwstr> </vt:lpwstr>
  </property>
  <property fmtid="{D5CDD505-2E9C-101B-9397-08002B2CF9AE}" pid="26" name="DISC_AdditionalTutorsPhone">
    <vt:lpwstr> </vt:lpwstr>
  </property>
  <property fmtid="{D5CDD505-2E9C-101B-9397-08002B2CF9AE}" pid="27" name="DISC_Tutor">
    <vt:lpwstr> </vt:lpwstr>
  </property>
  <property fmtid="{D5CDD505-2E9C-101B-9397-08002B2CF9AE}" pid="28" name="DISC_TutorMail">
    <vt:lpwstr> </vt:lpwstr>
  </property>
  <property fmtid="{D5CDD505-2E9C-101B-9397-08002B2CF9AE}" pid="29" name="DISC_Consignee">
    <vt:lpwstr>Lietuvos savivaldybių asociacija, Savivaldybių visuomenės sveikatos biurų asociacija, Vilniaus miesto savivaldybės Visuomenės sveikatos biuras, Lietuvos Respublikos švietimo, mokslo ir sporto ministerija (188603091)</vt:lpwstr>
  </property>
</Properties>
</file>